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03CE2" w14:textId="21FFE417" w:rsidR="005E1084" w:rsidRPr="00FC4139" w:rsidRDefault="005E1084" w:rsidP="00617D80">
      <w:pPr>
        <w:tabs>
          <w:tab w:val="left" w:pos="1136"/>
        </w:tabs>
        <w:jc w:val="right"/>
        <w:rPr>
          <w:rStyle w:val="Strong"/>
        </w:rPr>
      </w:pPr>
    </w:p>
    <w:p w14:paraId="09645CAC" w14:textId="2C4397EC" w:rsidR="005E1084" w:rsidRDefault="005E1084" w:rsidP="00617D80">
      <w:pPr>
        <w:tabs>
          <w:tab w:val="left" w:pos="1136"/>
        </w:tabs>
        <w:jc w:val="right"/>
      </w:pPr>
    </w:p>
    <w:p w14:paraId="4CCAFE28" w14:textId="4F392506" w:rsidR="005E1084" w:rsidRDefault="005E1084" w:rsidP="00617D80">
      <w:pPr>
        <w:tabs>
          <w:tab w:val="left" w:pos="1136"/>
        </w:tabs>
        <w:jc w:val="right"/>
      </w:pPr>
    </w:p>
    <w:p w14:paraId="53D3C52B" w14:textId="56EF0B08" w:rsidR="000C41F6" w:rsidRDefault="000C41F6" w:rsidP="000C41F6">
      <w:pPr>
        <w:spacing w:after="12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</w:t>
      </w:r>
    </w:p>
    <w:p w14:paraId="4F05F906" w14:textId="5AA2302F" w:rsidR="004067EB" w:rsidRDefault="004067EB" w:rsidP="004067EB">
      <w:pPr>
        <w:spacing w:after="120"/>
        <w:jc w:val="center"/>
      </w:pPr>
    </w:p>
    <w:p w14:paraId="7B3B6D18" w14:textId="36B8C280" w:rsidR="004067EB" w:rsidRDefault="00E22193" w:rsidP="000A0E2F">
      <w:pPr>
        <w:spacing w:after="120"/>
        <w:jc w:val="center"/>
      </w:pPr>
      <w:r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52096" behindDoc="0" locked="0" layoutInCell="1" allowOverlap="1" wp14:anchorId="3E8C047E" wp14:editId="53A4505D">
                <wp:simplePos x="0" y="0"/>
                <wp:positionH relativeFrom="margin">
                  <wp:posOffset>219710</wp:posOffset>
                </wp:positionH>
                <wp:positionV relativeFrom="page">
                  <wp:posOffset>1866559</wp:posOffset>
                </wp:positionV>
                <wp:extent cx="6516370" cy="791210"/>
                <wp:effectExtent l="0" t="0" r="0" b="8890"/>
                <wp:wrapTight wrapText="bothSides">
                  <wp:wrapPolygon edited="0">
                    <wp:start x="126" y="0"/>
                    <wp:lineTo x="126" y="21323"/>
                    <wp:lineTo x="21406" y="21323"/>
                    <wp:lineTo x="21406" y="0"/>
                    <wp:lineTo x="126" y="0"/>
                  </wp:wrapPolygon>
                </wp:wrapTight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516370" cy="791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2DC2F4" w14:textId="2BC29D98" w:rsidR="004B0C12" w:rsidRPr="00FC7344" w:rsidRDefault="00452BF2" w:rsidP="00FB1222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</w:t>
                            </w:r>
                            <w:r w:rsidR="00197C63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</w:t>
                            </w:r>
                            <w:r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</w:t>
                            </w:r>
                            <w:r w:rsidR="004B0C12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Nibbles</w:t>
                            </w:r>
                          </w:p>
                          <w:p w14:paraId="11C11EAA" w14:textId="471D3CB3" w:rsidR="00FB425D" w:rsidRPr="00FC7344" w:rsidRDefault="00527F22" w:rsidP="00E75EE5">
                            <w:pPr>
                              <w:spacing w:after="120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Chilli &amp; Rosemary Olives</w:t>
                            </w:r>
                            <w:r w:rsidR="00125B1A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(GF)</w:t>
                            </w:r>
                            <w:r w:rsidR="008A5168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F22157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4</w:t>
                            </w:r>
                            <w:r w:rsidRPr="00FC7344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0C41F6" w:rsidRPr="00FC7344">
                              <w:rPr>
                                <w:sz w:val="19"/>
                                <w:szCs w:val="19"/>
                              </w:rPr>
                              <w:t xml:space="preserve">    </w:t>
                            </w:r>
                            <w:r w:rsidR="00E75EE5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0C41F6" w:rsidRPr="00FC7344">
                              <w:rPr>
                                <w:sz w:val="19"/>
                                <w:szCs w:val="19"/>
                              </w:rPr>
                              <w:t xml:space="preserve">    </w:t>
                            </w:r>
                            <w:r w:rsidR="00452BF2" w:rsidRPr="00FC7344">
                              <w:rPr>
                                <w:sz w:val="19"/>
                                <w:szCs w:val="19"/>
                              </w:rPr>
                              <w:t xml:space="preserve">     </w:t>
                            </w:r>
                            <w:r w:rsidR="000C41F6" w:rsidRPr="00FC7344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0C41F6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Garlic Focaccia Bread</w:t>
                            </w:r>
                            <w:r w:rsidR="00F22157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4.50</w:t>
                            </w:r>
                          </w:p>
                          <w:p w14:paraId="258F5772" w14:textId="0E19401C" w:rsidR="00527F22" w:rsidRPr="00FC7344" w:rsidRDefault="00527F22" w:rsidP="00E75EE5">
                            <w:pPr>
                              <w:spacing w:after="120"/>
                              <w:jc w:val="center"/>
                              <w:rPr>
                                <w:sz w:val="19"/>
                                <w:szCs w:val="19"/>
                              </w:rPr>
                            </w:pPr>
                            <w:r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Trio of Breads</w:t>
                            </w:r>
                            <w:r w:rsidR="00CA3B41" w:rsidRPr="00FC7344">
                              <w:rPr>
                                <w:sz w:val="19"/>
                                <w:szCs w:val="19"/>
                              </w:rPr>
                              <w:t>, balsamic vinegar</w:t>
                            </w:r>
                            <w:r w:rsidR="00CA4135" w:rsidRPr="00FC7344">
                              <w:rPr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="00CA3B41" w:rsidRPr="00FC7344">
                              <w:rPr>
                                <w:sz w:val="19"/>
                                <w:szCs w:val="19"/>
                              </w:rPr>
                              <w:t>olive oil</w:t>
                            </w:r>
                            <w:r w:rsidR="00F22157" w:rsidRPr="00FC7344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F22157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4.</w:t>
                            </w:r>
                            <w:r w:rsidR="00201317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9</w:t>
                            </w:r>
                            <w:r w:rsidR="00F22157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5</w:t>
                            </w:r>
                            <w:r w:rsidR="004802E7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</w:t>
                            </w:r>
                            <w:r w:rsidR="00E75EE5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0C41F6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          Garlic Focaccia Bread, </w:t>
                            </w:r>
                            <w:r w:rsidR="000C41F6" w:rsidRPr="00FC7344">
                              <w:rPr>
                                <w:sz w:val="19"/>
                                <w:szCs w:val="19"/>
                              </w:rPr>
                              <w:t xml:space="preserve">with cheese </w:t>
                            </w:r>
                            <w:r w:rsidR="0040615A" w:rsidRPr="00FC7344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4.95</w:t>
                            </w:r>
                          </w:p>
                          <w:p w14:paraId="386C5218" w14:textId="7B4049CC" w:rsidR="00297816" w:rsidRPr="00CA3B41" w:rsidRDefault="00297816" w:rsidP="00527F22">
                            <w:pPr>
                              <w:pStyle w:val="NoSpacing"/>
                              <w:jc w:val="center"/>
                              <w:rPr>
                                <w:rFonts w:ascii="Sabon" w:hAnsi="Sabon" w:cs="Sabon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8C047E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17.3pt;margin-top:146.95pt;width:513.1pt;height:62.3pt;z-index:25165209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" filled="f" stroked="f" strokeweight="1pt">
                <v:stroke miterlimit="4"/>
                <v:path arrowok="t"/>
                <v:textbox>
                  <w:txbxContent>
                    <w:p w14:paraId="7C2DC2F4" w14:textId="2BC29D98" w:rsidR="004B0C12" w:rsidRPr="00FC7344" w:rsidRDefault="00452BF2" w:rsidP="00FB1222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C7344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</w:t>
                      </w:r>
                      <w:r w:rsidR="00197C63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</w:t>
                      </w:r>
                      <w:r w:rsidRPr="00FC7344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</w:t>
                      </w:r>
                      <w:r w:rsidR="004B0C12" w:rsidRPr="00FC7344">
                        <w:rPr>
                          <w:b/>
                          <w:bCs/>
                          <w:sz w:val="19"/>
                          <w:szCs w:val="19"/>
                        </w:rPr>
                        <w:t>Nibbles</w:t>
                      </w:r>
                    </w:p>
                    <w:p w14:paraId="11C11EAA" w14:textId="471D3CB3" w:rsidR="00FB425D" w:rsidRPr="00FC7344" w:rsidRDefault="00527F22" w:rsidP="00E75EE5">
                      <w:pPr>
                        <w:spacing w:after="120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C7344">
                        <w:rPr>
                          <w:b/>
                          <w:bCs/>
                          <w:sz w:val="19"/>
                          <w:szCs w:val="19"/>
                        </w:rPr>
                        <w:t>Chilli &amp; Rosemary Olives</w:t>
                      </w:r>
                      <w:r w:rsidR="00125B1A" w:rsidRPr="00FC7344">
                        <w:rPr>
                          <w:b/>
                          <w:bCs/>
                          <w:sz w:val="19"/>
                          <w:szCs w:val="19"/>
                        </w:rPr>
                        <w:t xml:space="preserve"> (GF)</w:t>
                      </w:r>
                      <w:r w:rsidR="008A5168" w:rsidRPr="00FC7344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F22157" w:rsidRPr="00FC7344">
                        <w:rPr>
                          <w:b/>
                          <w:bCs/>
                          <w:sz w:val="19"/>
                          <w:szCs w:val="19"/>
                        </w:rPr>
                        <w:t>4</w:t>
                      </w:r>
                      <w:r w:rsidRPr="00FC7344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0C41F6" w:rsidRPr="00FC7344">
                        <w:rPr>
                          <w:sz w:val="19"/>
                          <w:szCs w:val="19"/>
                        </w:rPr>
                        <w:t xml:space="preserve">    </w:t>
                      </w:r>
                      <w:r w:rsidR="00E75EE5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0C41F6" w:rsidRPr="00FC7344">
                        <w:rPr>
                          <w:sz w:val="19"/>
                          <w:szCs w:val="19"/>
                        </w:rPr>
                        <w:t xml:space="preserve">    </w:t>
                      </w:r>
                      <w:r w:rsidR="00452BF2" w:rsidRPr="00FC7344">
                        <w:rPr>
                          <w:sz w:val="19"/>
                          <w:szCs w:val="19"/>
                        </w:rPr>
                        <w:t xml:space="preserve">     </w:t>
                      </w:r>
                      <w:r w:rsidR="000C41F6" w:rsidRPr="00FC7344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0C41F6" w:rsidRPr="00FC7344">
                        <w:rPr>
                          <w:b/>
                          <w:bCs/>
                          <w:sz w:val="19"/>
                          <w:szCs w:val="19"/>
                        </w:rPr>
                        <w:t>Garlic Focaccia Bread</w:t>
                      </w:r>
                      <w:r w:rsidR="00F22157" w:rsidRPr="00FC7344">
                        <w:rPr>
                          <w:b/>
                          <w:bCs/>
                          <w:sz w:val="19"/>
                          <w:szCs w:val="19"/>
                        </w:rPr>
                        <w:t xml:space="preserve"> 4.50</w:t>
                      </w:r>
                    </w:p>
                    <w:p w14:paraId="258F5772" w14:textId="0E19401C" w:rsidR="00527F22" w:rsidRPr="00FC7344" w:rsidRDefault="00527F22" w:rsidP="00E75EE5">
                      <w:pPr>
                        <w:spacing w:after="120"/>
                        <w:jc w:val="center"/>
                        <w:rPr>
                          <w:sz w:val="19"/>
                          <w:szCs w:val="19"/>
                        </w:rPr>
                      </w:pPr>
                      <w:r w:rsidRPr="00FC7344">
                        <w:rPr>
                          <w:b/>
                          <w:bCs/>
                          <w:sz w:val="19"/>
                          <w:szCs w:val="19"/>
                        </w:rPr>
                        <w:t>Trio of Breads</w:t>
                      </w:r>
                      <w:r w:rsidR="00CA3B41" w:rsidRPr="00FC7344">
                        <w:rPr>
                          <w:sz w:val="19"/>
                          <w:szCs w:val="19"/>
                        </w:rPr>
                        <w:t>, balsamic vinegar</w:t>
                      </w:r>
                      <w:r w:rsidR="00CA4135" w:rsidRPr="00FC7344">
                        <w:rPr>
                          <w:sz w:val="19"/>
                          <w:szCs w:val="19"/>
                        </w:rPr>
                        <w:t xml:space="preserve">, </w:t>
                      </w:r>
                      <w:r w:rsidR="00CA3B41" w:rsidRPr="00FC7344">
                        <w:rPr>
                          <w:sz w:val="19"/>
                          <w:szCs w:val="19"/>
                        </w:rPr>
                        <w:t>olive oil</w:t>
                      </w:r>
                      <w:r w:rsidR="00F22157" w:rsidRPr="00FC7344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F22157" w:rsidRPr="00FC7344">
                        <w:rPr>
                          <w:b/>
                          <w:bCs/>
                          <w:sz w:val="19"/>
                          <w:szCs w:val="19"/>
                        </w:rPr>
                        <w:t>4.</w:t>
                      </w:r>
                      <w:r w:rsidR="00201317" w:rsidRPr="00FC7344">
                        <w:rPr>
                          <w:b/>
                          <w:bCs/>
                          <w:sz w:val="19"/>
                          <w:szCs w:val="19"/>
                        </w:rPr>
                        <w:t>9</w:t>
                      </w:r>
                      <w:r w:rsidR="00F22157" w:rsidRPr="00FC7344">
                        <w:rPr>
                          <w:b/>
                          <w:bCs/>
                          <w:sz w:val="19"/>
                          <w:szCs w:val="19"/>
                        </w:rPr>
                        <w:t>5</w:t>
                      </w:r>
                      <w:r w:rsidR="004802E7" w:rsidRPr="00FC7344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</w:t>
                      </w:r>
                      <w:r w:rsidR="00E75EE5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0C41F6" w:rsidRPr="00FC7344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          Garlic Focaccia Bread, </w:t>
                      </w:r>
                      <w:r w:rsidR="000C41F6" w:rsidRPr="00FC7344">
                        <w:rPr>
                          <w:sz w:val="19"/>
                          <w:szCs w:val="19"/>
                        </w:rPr>
                        <w:t xml:space="preserve">with cheese </w:t>
                      </w:r>
                      <w:r w:rsidR="0040615A" w:rsidRPr="00FC7344">
                        <w:rPr>
                          <w:b/>
                          <w:bCs/>
                          <w:sz w:val="19"/>
                          <w:szCs w:val="19"/>
                        </w:rPr>
                        <w:t>4.95</w:t>
                      </w:r>
                    </w:p>
                    <w:p w14:paraId="386C5218" w14:textId="7B4049CC" w:rsidR="00297816" w:rsidRPr="00CA3B41" w:rsidRDefault="00297816" w:rsidP="00527F22">
                      <w:pPr>
                        <w:pStyle w:val="NoSpacing"/>
                        <w:jc w:val="center"/>
                        <w:rPr>
                          <w:rFonts w:ascii="Sabon" w:hAnsi="Sabon" w:cs="Sabon"/>
                          <w:color w:val="000000"/>
                          <w:sz w:val="22"/>
                          <w:szCs w:val="22"/>
                          <w:lang w:val="en-US"/>
                        </w:rPr>
                      </w:pP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</w:p>
    <w:p w14:paraId="5B591783" w14:textId="4807F89C" w:rsidR="004067EB" w:rsidRDefault="004067EB" w:rsidP="004067EB">
      <w:pPr>
        <w:spacing w:after="120"/>
        <w:jc w:val="center"/>
      </w:pPr>
    </w:p>
    <w:p w14:paraId="7108A0E5" w14:textId="1B1F5A76" w:rsidR="004067EB" w:rsidRDefault="004C5970" w:rsidP="004067EB">
      <w:pPr>
        <w:spacing w:after="120"/>
        <w:jc w:val="center"/>
      </w:pPr>
      <w:r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 wp14:anchorId="03BBB91E" wp14:editId="1EBBB9FB">
                <wp:simplePos x="0" y="0"/>
                <wp:positionH relativeFrom="margin">
                  <wp:posOffset>151130</wp:posOffset>
                </wp:positionH>
                <wp:positionV relativeFrom="margin">
                  <wp:posOffset>4263390</wp:posOffset>
                </wp:positionV>
                <wp:extent cx="6943725" cy="5144770"/>
                <wp:effectExtent l="0" t="0" r="0" b="0"/>
                <wp:wrapTight wrapText="bothSides">
                  <wp:wrapPolygon edited="0">
                    <wp:start x="119" y="0"/>
                    <wp:lineTo x="119" y="21515"/>
                    <wp:lineTo x="21393" y="21515"/>
                    <wp:lineTo x="21393" y="0"/>
                    <wp:lineTo x="119" y="0"/>
                  </wp:wrapPolygon>
                </wp:wrapTight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43725" cy="5144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372B3" w14:textId="6580D392" w:rsidR="004B0C12" w:rsidRPr="00F2267B" w:rsidRDefault="004B0C12" w:rsidP="007E29F0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Mains</w:t>
                            </w:r>
                          </w:p>
                          <w:p w14:paraId="2E88682F" w14:textId="7D286D43" w:rsidR="002B2B27" w:rsidRPr="00F2267B" w:rsidRDefault="008544B2" w:rsidP="008544B2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                   </w:t>
                            </w:r>
                            <w:r w:rsidR="002B2B27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8oz Rump Steak</w:t>
                            </w:r>
                            <w:r w:rsidR="00BA53C2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2</w:t>
                            </w:r>
                            <w:r w:rsidR="006E1A34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8</w:t>
                            </w:r>
                            <w:r w:rsidR="00BA53C2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.95</w:t>
                            </w:r>
                            <w:r w:rsidR="002B2B27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    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      </w:t>
                            </w:r>
                            <w:r w:rsidR="002B2B27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8oz Fillet Steak</w:t>
                            </w:r>
                            <w:r w:rsidR="005050BE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3</w:t>
                            </w:r>
                            <w:r w:rsidR="006E1A34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4</w:t>
                            </w:r>
                            <w:r w:rsidR="005050BE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.95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    </w:t>
                            </w:r>
                            <w:r w:rsidR="00EB2C3E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    </w:t>
                            </w:r>
                            <w:r w:rsidR="00EB2C3E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C</w:t>
                            </w:r>
                            <w:r w:rsidR="008300A9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ôte </w:t>
                            </w:r>
                            <w:r w:rsidR="00D4166F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De Boeuf (For Two </w:t>
                            </w:r>
                            <w:proofErr w:type="gramStart"/>
                            <w:r w:rsidR="00D4166F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To</w:t>
                            </w:r>
                            <w:proofErr w:type="gramEnd"/>
                            <w:r w:rsidR="00D4166F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Share) 69.95</w:t>
                            </w:r>
                          </w:p>
                          <w:p w14:paraId="7D726ADB" w14:textId="1113DB45" w:rsidR="00333DCB" w:rsidRPr="00F2267B" w:rsidRDefault="00333DCB" w:rsidP="007E29F0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sz w:val="19"/>
                                <w:szCs w:val="19"/>
                              </w:rPr>
                              <w:t>Our steaks are dressed with a chilled pink peppercorn &amp; rosemary butter</w:t>
                            </w:r>
                            <w:r w:rsidR="004C3AF3" w:rsidRPr="00F2267B">
                              <w:rPr>
                                <w:sz w:val="19"/>
                                <w:szCs w:val="19"/>
                              </w:rPr>
                              <w:t>, served with triple cooked chips</w:t>
                            </w:r>
                            <w:r w:rsidR="00820B2B" w:rsidRPr="00F2267B">
                              <w:rPr>
                                <w:sz w:val="19"/>
                                <w:szCs w:val="19"/>
                              </w:rPr>
                              <w:t>, grilled whole tomato, garlic flat mushroom &amp; beer battered onion rings</w:t>
                            </w:r>
                            <w:r w:rsidR="00D85804" w:rsidRPr="00F2267B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85804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(GFA)</w:t>
                            </w:r>
                          </w:p>
                          <w:p w14:paraId="5BECADFE" w14:textId="45881BC5" w:rsidR="009B0237" w:rsidRPr="00F2267B" w:rsidRDefault="00053531" w:rsidP="001377A8">
                            <w:pPr>
                              <w:tabs>
                                <w:tab w:val="left" w:pos="6521"/>
                              </w:tabs>
                              <w:spacing w:after="120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Steak Sauces</w:t>
                            </w:r>
                            <w:r w:rsidR="004E4F3C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:</w:t>
                            </w:r>
                            <w:r w:rsidR="007E29F0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49563D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Peppercorn, Diane, Blue cheese, Bearnaise</w:t>
                            </w:r>
                            <w:r w:rsidR="00876367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, Marrowbone Gravy</w:t>
                            </w:r>
                            <w:r w:rsidR="005050BE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85804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(GFA) </w:t>
                            </w:r>
                            <w:r w:rsidR="005050BE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4.00</w:t>
                            </w:r>
                          </w:p>
                          <w:p w14:paraId="5FA8F058" w14:textId="119E360D" w:rsidR="007E29F0" w:rsidRPr="00F2267B" w:rsidRDefault="008C5751" w:rsidP="00B02CD4">
                            <w:pPr>
                              <w:tabs>
                                <w:tab w:val="left" w:pos="6521"/>
                              </w:tabs>
                              <w:spacing w:after="120" w:line="276" w:lineRule="auto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Lamb</w:t>
                            </w:r>
                            <w:r w:rsidR="00197FFD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Shank, </w:t>
                            </w:r>
                            <w:r w:rsidR="00197FFD" w:rsidRPr="00F2267B">
                              <w:rPr>
                                <w:rFonts w:eastAsia="Calibri" w:cs="Times New Roman"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mustard crushed new potatoes, seasonal vegetables,</w:t>
                            </w:r>
                            <w:r w:rsidR="003F052B" w:rsidRPr="00F2267B">
                              <w:rPr>
                                <w:rFonts w:eastAsia="Calibri" w:cs="Times New Roman"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 xml:space="preserve"> red current &amp; rosemary jus </w:t>
                            </w:r>
                            <w:r w:rsidR="003F052B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28.95</w:t>
                            </w:r>
                          </w:p>
                          <w:p w14:paraId="4661AC50" w14:textId="7D8C5042" w:rsidR="00387C39" w:rsidRPr="00F2267B" w:rsidRDefault="0073172F" w:rsidP="001377A8">
                            <w:pPr>
                              <w:spacing w:after="120" w:line="276" w:lineRule="auto"/>
                              <w:jc w:val="center"/>
                              <w:rPr>
                                <w:b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Charred Cauliflower Steak, </w:t>
                            </w:r>
                            <w:r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cauliflower &amp; truffle </w:t>
                            </w:r>
                            <w:r w:rsidR="002116C6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>puree, golden raisin &amp; pine nut dressing</w:t>
                            </w:r>
                            <w:r w:rsidR="009E45F0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9E45F0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(GF)</w:t>
                            </w:r>
                            <w:r w:rsidR="00D6369D" w:rsidRPr="00F2267B">
                              <w:rPr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AA00F3" w:rsidRPr="00F2267B">
                              <w:rPr>
                                <w:b/>
                                <w:color w:val="000000" w:themeColor="text1"/>
                                <w:sz w:val="19"/>
                                <w:szCs w:val="19"/>
                              </w:rPr>
                              <w:t>16.95</w:t>
                            </w:r>
                          </w:p>
                          <w:p w14:paraId="376F3EFA" w14:textId="5D525CCD" w:rsidR="00DF60ED" w:rsidRPr="00F2267B" w:rsidRDefault="00DF60ED" w:rsidP="00DF60ED">
                            <w:pPr>
                              <w:spacing w:after="120" w:line="276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Chicken</w:t>
                            </w:r>
                            <w:r w:rsidR="00A23B40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Kiev</w:t>
                            </w:r>
                            <w:r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>, dauphinoise potato,</w:t>
                            </w:r>
                            <w:r w:rsidR="00E203C5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garlic &amp; white wine </w:t>
                            </w:r>
                            <w:r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>sauce</w:t>
                            </w:r>
                            <w:r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20.95 </w:t>
                            </w:r>
                          </w:p>
                          <w:p w14:paraId="53F8ECDC" w14:textId="37DDF6AA" w:rsidR="00387C39" w:rsidRPr="00F2267B" w:rsidRDefault="00695555" w:rsidP="001377A8">
                            <w:pPr>
                              <w:spacing w:after="120" w:line="276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Wild Mushroom Tag</w:t>
                            </w:r>
                            <w:r w:rsidR="005C4E97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liatelle,</w:t>
                            </w:r>
                            <w:r w:rsidR="005C4E97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charred asparagus</w:t>
                            </w:r>
                            <w:r w:rsidR="009E45F0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9E45F0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(V)</w:t>
                            </w:r>
                            <w:r w:rsidR="00BD70FE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6472D1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1</w:t>
                            </w:r>
                            <w:r w:rsidR="00DC57CD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7</w:t>
                            </w:r>
                            <w:r w:rsidR="006472D1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.95</w:t>
                            </w:r>
                            <w:r w:rsidR="00D6689C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366F22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(</w:t>
                            </w:r>
                            <w:r w:rsidR="00D6689C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Add Chicken </w:t>
                            </w:r>
                            <w:r w:rsidR="00366F22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+ 3.95)</w:t>
                            </w:r>
                          </w:p>
                          <w:p w14:paraId="0E66EC07" w14:textId="32A55864" w:rsidR="00DF60ED" w:rsidRPr="00F2267B" w:rsidRDefault="006472D1" w:rsidP="00DF60ED">
                            <w:pPr>
                              <w:spacing w:after="120" w:line="276" w:lineRule="auto"/>
                              <w:jc w:val="center"/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Salmon Fillet</w:t>
                            </w:r>
                            <w:r w:rsidR="008D6E72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="008D6E72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>pea &amp; mint risotto</w:t>
                            </w:r>
                            <w:r w:rsidR="004027D9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>, parmesan crisp</w:t>
                            </w:r>
                            <w:r w:rsidR="00A54855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A54855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(GF)</w:t>
                            </w:r>
                            <w:r w:rsidR="004027D9" w:rsidRPr="00F2267B">
                              <w:rPr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666917" w:rsidRPr="00F2267B">
                              <w:rPr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20.95</w:t>
                            </w:r>
                          </w:p>
                          <w:p w14:paraId="769C9A42" w14:textId="57E502CC" w:rsidR="00DF60ED" w:rsidRPr="00F2267B" w:rsidRDefault="00DF60ED" w:rsidP="00DF60ED">
                            <w:pPr>
                              <w:spacing w:after="160" w:line="276" w:lineRule="auto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Fish Pie </w:t>
                            </w:r>
                            <w:r w:rsidRPr="00F2267B">
                              <w:rPr>
                                <w:sz w:val="19"/>
                                <w:szCs w:val="19"/>
                              </w:rPr>
                              <w:t>(Salmon, Cod, Haddock, King Prawn’s), French style peas</w:t>
                            </w:r>
                            <w:r w:rsidR="006E1A34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2</w:t>
                            </w:r>
                            <w:r w:rsidR="006270E6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3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.95</w:t>
                            </w:r>
                          </w:p>
                          <w:p w14:paraId="39A90FE4" w14:textId="671BD176" w:rsidR="00F10943" w:rsidRPr="00F2267B" w:rsidRDefault="005034F8" w:rsidP="00DF60ED">
                            <w:pPr>
                              <w:spacing w:after="160" w:line="276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</w:pPr>
                            <w:r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Duck Breast</w:t>
                            </w:r>
                            <w:r w:rsidR="003D2CF3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 xml:space="preserve">, </w:t>
                            </w:r>
                            <w:r w:rsidR="003D2CF3" w:rsidRPr="00F2267B">
                              <w:rPr>
                                <w:rFonts w:eastAsia="Calibri" w:cs="Times New Roman"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colcannon mash</w:t>
                            </w:r>
                            <w:r w:rsidR="00182477" w:rsidRPr="00F2267B">
                              <w:rPr>
                                <w:rFonts w:eastAsia="Calibri" w:cs="Times New Roman"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, spiced red cabbage, balsamic cherry jus</w:t>
                            </w:r>
                            <w:r w:rsidR="00530A02" w:rsidRPr="00F2267B">
                              <w:rPr>
                                <w:rFonts w:eastAsia="Calibri" w:cs="Times New Roman"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 xml:space="preserve"> </w:t>
                            </w:r>
                            <w:r w:rsidR="00530A02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(GFA)</w:t>
                            </w:r>
                            <w:r w:rsidR="0034435B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 xml:space="preserve"> </w:t>
                            </w:r>
                            <w:r w:rsidR="00761B45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2</w:t>
                            </w:r>
                            <w:r w:rsidR="00CF5BC9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3</w:t>
                            </w:r>
                            <w:r w:rsidR="00761B45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.95</w:t>
                            </w:r>
                          </w:p>
                          <w:p w14:paraId="2E2A247D" w14:textId="123BD479" w:rsidR="0056184E" w:rsidRPr="00F2267B" w:rsidRDefault="004B240E" w:rsidP="00057858">
                            <w:pPr>
                              <w:spacing w:after="160" w:line="276" w:lineRule="auto"/>
                              <w:jc w:val="center"/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</w:pPr>
                            <w:r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Twice Roasted</w:t>
                            </w:r>
                            <w:r w:rsidR="006321D7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 xml:space="preserve"> Belly </w:t>
                            </w:r>
                            <w:r w:rsidR="00AC08AC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Pork</w:t>
                            </w:r>
                            <w:bookmarkStart w:id="0" w:name="_Hlk218684007"/>
                            <w:r w:rsidR="00AC08AC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,</w:t>
                            </w:r>
                            <w:r w:rsidR="007110AE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 xml:space="preserve"> </w:t>
                            </w:r>
                            <w:bookmarkStart w:id="1" w:name="_Hlk220168355"/>
                            <w:r w:rsidR="007110AE" w:rsidRPr="00F2267B">
                              <w:rPr>
                                <w:rFonts w:eastAsia="Calibri" w:cs="Times New Roman"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mustard crushed new potatoes</w:t>
                            </w:r>
                            <w:bookmarkEnd w:id="0"/>
                            <w:bookmarkEnd w:id="1"/>
                            <w:r w:rsidR="0053498B" w:rsidRPr="00F2267B">
                              <w:rPr>
                                <w:rFonts w:eastAsia="Calibri" w:cs="Times New Roman"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, leek &amp; cider sauce</w:t>
                            </w:r>
                            <w:r w:rsidR="006257C3" w:rsidRPr="00F2267B">
                              <w:rPr>
                                <w:rFonts w:eastAsia="Calibri" w:cs="Times New Roman"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 xml:space="preserve"> </w:t>
                            </w:r>
                            <w:bookmarkStart w:id="2" w:name="_Hlk213770376"/>
                            <w:r w:rsidR="00761B45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2</w:t>
                            </w:r>
                            <w:r w:rsidR="00DB0146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2</w:t>
                            </w:r>
                            <w:r w:rsidR="00761B45" w:rsidRPr="00F2267B">
                              <w:rPr>
                                <w:rFonts w:eastAsia="Calibri" w:cs="Times New Roman"/>
                                <w:b/>
                                <w:bCs/>
                                <w:color w:val="000000" w:themeColor="text1"/>
                                <w:kern w:val="2"/>
                                <w:sz w:val="19"/>
                                <w:szCs w:val="19"/>
                                <w14:ligatures w14:val="standardContextual"/>
                              </w:rPr>
                              <w:t>.95</w:t>
                            </w:r>
                          </w:p>
                          <w:p w14:paraId="47BAF495" w14:textId="7A363196" w:rsidR="0056184E" w:rsidRPr="00F2267B" w:rsidRDefault="0056184E" w:rsidP="001805AD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10oz Gammon Steak, </w:t>
                            </w:r>
                            <w:r w:rsidRPr="00F2267B">
                              <w:rPr>
                                <w:sz w:val="19"/>
                                <w:szCs w:val="19"/>
                              </w:rPr>
                              <w:t>triple cooked chips, two fried eggs, pineapple</w:t>
                            </w:r>
                            <w:r w:rsidR="003F4653" w:rsidRPr="00F2267B">
                              <w:rPr>
                                <w:sz w:val="19"/>
                                <w:szCs w:val="19"/>
                              </w:rPr>
                              <w:t xml:space="preserve"> salsa</w:t>
                            </w:r>
                            <w:r w:rsidRPr="00F2267B">
                              <w:rPr>
                                <w:sz w:val="19"/>
                                <w:szCs w:val="19"/>
                              </w:rPr>
                              <w:t>, garden peas</w:t>
                            </w:r>
                            <w:r w:rsidR="00AE75F8" w:rsidRPr="00F2267B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AE75F8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(GF)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761B45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1</w:t>
                            </w:r>
                            <w:r w:rsidR="005D280E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8</w:t>
                            </w:r>
                            <w:r w:rsidR="00761B45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.95</w:t>
                            </w:r>
                          </w:p>
                          <w:p w14:paraId="7E76DB78" w14:textId="77777777" w:rsidR="0056184E" w:rsidRPr="0073741D" w:rsidRDefault="0056184E" w:rsidP="00057858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4EDD940" w14:textId="3623DCD2" w:rsidR="0056184E" w:rsidRPr="00F2267B" w:rsidRDefault="0056184E" w:rsidP="00057858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Beer Battered Fish, </w:t>
                            </w:r>
                            <w:r w:rsidRPr="00F2267B">
                              <w:rPr>
                                <w:sz w:val="19"/>
                                <w:szCs w:val="19"/>
                              </w:rPr>
                              <w:t>triple cooked chips, mushy peas, tartar sauce</w:t>
                            </w:r>
                            <w:r w:rsidR="00AE75F8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(GFA)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FC25D0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18.95</w:t>
                            </w:r>
                          </w:p>
                          <w:p w14:paraId="6F5D6B54" w14:textId="77777777" w:rsidR="00F2267B" w:rsidRPr="0073741D" w:rsidRDefault="00F2267B" w:rsidP="00F2267B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03B4237A" w14:textId="3DFDA453" w:rsidR="0056184E" w:rsidRPr="00F2267B" w:rsidRDefault="0056184E" w:rsidP="00F2267B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Braised Pulled Beef Lasagne, </w:t>
                            </w:r>
                            <w:r w:rsidRPr="00F2267B">
                              <w:rPr>
                                <w:sz w:val="19"/>
                                <w:szCs w:val="19"/>
                              </w:rPr>
                              <w:t>plum tomato sauce, mozzarella, garlic bread, mixed salad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FC25D0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1</w:t>
                            </w:r>
                            <w:r w:rsidR="009D594F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9</w:t>
                            </w:r>
                            <w:r w:rsidR="00FC25D0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.</w:t>
                            </w:r>
                            <w:r w:rsidR="009D594F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95</w:t>
                            </w:r>
                          </w:p>
                          <w:p w14:paraId="00C62DCE" w14:textId="77777777" w:rsidR="0056184E" w:rsidRPr="003438C3" w:rsidRDefault="0056184E" w:rsidP="00057858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6D23368" w14:textId="2BBDA2C0" w:rsidR="00FC27F6" w:rsidRPr="00F2267B" w:rsidRDefault="0056184E" w:rsidP="00057858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The Celtic’s Classic Steak Burger, </w:t>
                            </w:r>
                            <w:r w:rsidRPr="00F2267B">
                              <w:rPr>
                                <w:sz w:val="19"/>
                                <w:szCs w:val="19"/>
                              </w:rPr>
                              <w:t>melted cheese, streaky bacon, gem lettuce, tomato, house burger sauce, triple cooked chips, coleslaw, onion ring, pickled gherkin</w:t>
                            </w:r>
                            <w:r w:rsidR="00240487" w:rsidRPr="00F2267B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240487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(GFA)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523DBB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18.95</w:t>
                            </w:r>
                          </w:p>
                          <w:p w14:paraId="20CCA612" w14:textId="77777777" w:rsidR="00233290" w:rsidRPr="003438C3" w:rsidRDefault="00233290" w:rsidP="00057858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3EC5F5B" w14:textId="6674EEDF" w:rsidR="0056184E" w:rsidRPr="00F2267B" w:rsidRDefault="0056184E" w:rsidP="00057858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Wholetail Scampi</w:t>
                            </w:r>
                            <w:r w:rsidRPr="00F2267B">
                              <w:rPr>
                                <w:sz w:val="19"/>
                                <w:szCs w:val="19"/>
                              </w:rPr>
                              <w:t>, triple cooked chips, garden peas, tartar sauce, lemon wedge</w:t>
                            </w:r>
                            <w:r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523DBB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1</w:t>
                            </w:r>
                            <w:r w:rsidR="00B83FEF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7</w:t>
                            </w:r>
                            <w:r w:rsidR="00523DBB" w:rsidRPr="00F2267B"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  <w:t>.95</w:t>
                            </w:r>
                          </w:p>
                          <w:p w14:paraId="653F1F23" w14:textId="20086324" w:rsidR="005674FC" w:rsidRPr="00F15D8A" w:rsidRDefault="005674FC" w:rsidP="00057858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</w:p>
                          <w:p w14:paraId="0EAAF5FD" w14:textId="77777777" w:rsidR="00FC27F6" w:rsidRPr="002A018D" w:rsidRDefault="00FC27F6" w:rsidP="00002A4B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bookmarkEnd w:id="2"/>
                          <w:p w14:paraId="6462560D" w14:textId="262BE442" w:rsidR="004F768C" w:rsidRPr="002A018D" w:rsidRDefault="004F768C" w:rsidP="00002A4B">
                            <w:pPr>
                              <w:spacing w:after="120" w:line="276" w:lineRule="auto"/>
                              <w:jc w:val="center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BBB91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7" type="#_x0000_t202" style="position:absolute;left:0;text-align:left;margin-left:11.9pt;margin-top:335.7pt;width:546.75pt;height:405.1pt;z-index:251668480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" filled="f" stroked="f" strokeweight="1pt">
                <v:stroke miterlimit="4"/>
                <v:path arrowok="t"/>
                <v:textbox>
                  <w:txbxContent>
                    <w:p w14:paraId="713372B3" w14:textId="6580D392" w:rsidR="004B0C12" w:rsidRPr="00F2267B" w:rsidRDefault="004B0C12" w:rsidP="007E29F0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>Mains</w:t>
                      </w:r>
                    </w:p>
                    <w:p w14:paraId="2E88682F" w14:textId="7D286D43" w:rsidR="002B2B27" w:rsidRPr="00F2267B" w:rsidRDefault="008544B2" w:rsidP="008544B2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                   </w:t>
                      </w:r>
                      <w:r w:rsidR="002B2B27" w:rsidRPr="00F2267B">
                        <w:rPr>
                          <w:b/>
                          <w:bCs/>
                          <w:sz w:val="19"/>
                          <w:szCs w:val="19"/>
                        </w:rPr>
                        <w:t>8oz Rump Steak</w:t>
                      </w:r>
                      <w:r w:rsidR="00BA53C2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2</w:t>
                      </w:r>
                      <w:r w:rsidR="006E1A34" w:rsidRPr="00F2267B">
                        <w:rPr>
                          <w:b/>
                          <w:bCs/>
                          <w:sz w:val="19"/>
                          <w:szCs w:val="19"/>
                        </w:rPr>
                        <w:t>8</w:t>
                      </w:r>
                      <w:r w:rsidR="00BA53C2" w:rsidRPr="00F2267B">
                        <w:rPr>
                          <w:b/>
                          <w:bCs/>
                          <w:sz w:val="19"/>
                          <w:szCs w:val="19"/>
                        </w:rPr>
                        <w:t>.95</w:t>
                      </w:r>
                      <w:r w:rsidR="002B2B27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    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      </w:t>
                      </w:r>
                      <w:r w:rsidR="002B2B27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8oz Fillet Steak</w:t>
                      </w:r>
                      <w:r w:rsidR="005050BE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3</w:t>
                      </w:r>
                      <w:r w:rsidR="006E1A34" w:rsidRPr="00F2267B">
                        <w:rPr>
                          <w:b/>
                          <w:bCs/>
                          <w:sz w:val="19"/>
                          <w:szCs w:val="19"/>
                        </w:rPr>
                        <w:t>4</w:t>
                      </w:r>
                      <w:r w:rsidR="005050BE" w:rsidRPr="00F2267B">
                        <w:rPr>
                          <w:b/>
                          <w:bCs/>
                          <w:sz w:val="19"/>
                          <w:szCs w:val="19"/>
                        </w:rPr>
                        <w:t>.95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    </w:t>
                      </w:r>
                      <w:r w:rsidR="00EB2C3E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    </w:t>
                      </w:r>
                      <w:r w:rsidR="00EB2C3E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C</w:t>
                      </w:r>
                      <w:r w:rsidR="008300A9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ôte </w:t>
                      </w:r>
                      <w:r w:rsidR="00D4166F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De Boeuf (For Two </w:t>
                      </w:r>
                      <w:proofErr w:type="gramStart"/>
                      <w:r w:rsidR="00D4166F" w:rsidRPr="00F2267B">
                        <w:rPr>
                          <w:b/>
                          <w:bCs/>
                          <w:sz w:val="19"/>
                          <w:szCs w:val="19"/>
                        </w:rPr>
                        <w:t>To</w:t>
                      </w:r>
                      <w:proofErr w:type="gramEnd"/>
                      <w:r w:rsidR="00D4166F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Share) 69.95</w:t>
                      </w:r>
                    </w:p>
                    <w:p w14:paraId="7D726ADB" w14:textId="1113DB45" w:rsidR="00333DCB" w:rsidRPr="00F2267B" w:rsidRDefault="00333DCB" w:rsidP="007E29F0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sz w:val="19"/>
                          <w:szCs w:val="19"/>
                        </w:rPr>
                      </w:pPr>
                      <w:r w:rsidRPr="00F2267B">
                        <w:rPr>
                          <w:sz w:val="19"/>
                          <w:szCs w:val="19"/>
                        </w:rPr>
                        <w:t>Our steaks are dressed with a chilled pink peppercorn &amp; rosemary butter</w:t>
                      </w:r>
                      <w:r w:rsidR="004C3AF3" w:rsidRPr="00F2267B">
                        <w:rPr>
                          <w:sz w:val="19"/>
                          <w:szCs w:val="19"/>
                        </w:rPr>
                        <w:t>, served with triple cooked chips</w:t>
                      </w:r>
                      <w:r w:rsidR="00820B2B" w:rsidRPr="00F2267B">
                        <w:rPr>
                          <w:sz w:val="19"/>
                          <w:szCs w:val="19"/>
                        </w:rPr>
                        <w:t>, grilled whole tomato, garlic flat mushroom &amp; beer battered onion rings</w:t>
                      </w:r>
                      <w:r w:rsidR="00D85804" w:rsidRPr="00F2267B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D85804" w:rsidRPr="00F2267B">
                        <w:rPr>
                          <w:b/>
                          <w:bCs/>
                          <w:sz w:val="19"/>
                          <w:szCs w:val="19"/>
                        </w:rPr>
                        <w:t>(GFA)</w:t>
                      </w:r>
                    </w:p>
                    <w:p w14:paraId="5BECADFE" w14:textId="45881BC5" w:rsidR="009B0237" w:rsidRPr="00F2267B" w:rsidRDefault="00053531" w:rsidP="001377A8">
                      <w:pPr>
                        <w:tabs>
                          <w:tab w:val="left" w:pos="6521"/>
                        </w:tabs>
                        <w:spacing w:after="120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>Steak Sauces</w:t>
                      </w:r>
                      <w:r w:rsidR="004E4F3C" w:rsidRPr="00F2267B">
                        <w:rPr>
                          <w:b/>
                          <w:bCs/>
                          <w:sz w:val="19"/>
                          <w:szCs w:val="19"/>
                        </w:rPr>
                        <w:t>:</w:t>
                      </w:r>
                      <w:r w:rsidR="007E29F0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49563D" w:rsidRPr="00F2267B">
                        <w:rPr>
                          <w:b/>
                          <w:bCs/>
                          <w:sz w:val="19"/>
                          <w:szCs w:val="19"/>
                        </w:rPr>
                        <w:t>Peppercorn, Diane, Blue cheese, Bearnaise</w:t>
                      </w:r>
                      <w:r w:rsidR="00876367" w:rsidRPr="00F2267B">
                        <w:rPr>
                          <w:b/>
                          <w:bCs/>
                          <w:sz w:val="19"/>
                          <w:szCs w:val="19"/>
                        </w:rPr>
                        <w:t>, Marrowbone Gravy</w:t>
                      </w:r>
                      <w:r w:rsidR="005050BE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D85804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(GFA) </w:t>
                      </w:r>
                      <w:r w:rsidR="005050BE" w:rsidRPr="00F2267B">
                        <w:rPr>
                          <w:b/>
                          <w:bCs/>
                          <w:sz w:val="19"/>
                          <w:szCs w:val="19"/>
                        </w:rPr>
                        <w:t>4.00</w:t>
                      </w:r>
                    </w:p>
                    <w:p w14:paraId="5FA8F058" w14:textId="119E360D" w:rsidR="007E29F0" w:rsidRPr="00F2267B" w:rsidRDefault="008C5751" w:rsidP="00B02CD4">
                      <w:pPr>
                        <w:tabs>
                          <w:tab w:val="left" w:pos="6521"/>
                        </w:tabs>
                        <w:spacing w:after="120" w:line="276" w:lineRule="auto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>Lamb</w:t>
                      </w:r>
                      <w:r w:rsidR="00197FFD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Shank, </w:t>
                      </w:r>
                      <w:r w:rsidR="00197FFD" w:rsidRPr="00F2267B">
                        <w:rPr>
                          <w:rFonts w:eastAsia="Calibri" w:cs="Times New Roman"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mustard crushed new potatoes, seasonal vegetables,</w:t>
                      </w:r>
                      <w:r w:rsidR="003F052B" w:rsidRPr="00F2267B">
                        <w:rPr>
                          <w:rFonts w:eastAsia="Calibri" w:cs="Times New Roman"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 xml:space="preserve"> red current &amp; rosemary jus </w:t>
                      </w:r>
                      <w:r w:rsidR="003F052B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28.95</w:t>
                      </w:r>
                    </w:p>
                    <w:p w14:paraId="4661AC50" w14:textId="7D8C5042" w:rsidR="00387C39" w:rsidRPr="00F2267B" w:rsidRDefault="0073172F" w:rsidP="001377A8">
                      <w:pPr>
                        <w:spacing w:after="120" w:line="276" w:lineRule="auto"/>
                        <w:jc w:val="center"/>
                        <w:rPr>
                          <w:b/>
                          <w:color w:val="000000" w:themeColor="text1"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Charred Cauliflower Steak, </w:t>
                      </w:r>
                      <w:r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 xml:space="preserve">cauliflower &amp; truffle </w:t>
                      </w:r>
                      <w:r w:rsidR="002116C6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>puree, golden raisin &amp; pine nut dressing</w:t>
                      </w:r>
                      <w:r w:rsidR="009E45F0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9E45F0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(GF)</w:t>
                      </w:r>
                      <w:r w:rsidR="00D6369D" w:rsidRPr="00F2267B">
                        <w:rPr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AA00F3" w:rsidRPr="00F2267B">
                        <w:rPr>
                          <w:b/>
                          <w:color w:val="000000" w:themeColor="text1"/>
                          <w:sz w:val="19"/>
                          <w:szCs w:val="19"/>
                        </w:rPr>
                        <w:t>16.95</w:t>
                      </w:r>
                    </w:p>
                    <w:p w14:paraId="376F3EFA" w14:textId="5D525CCD" w:rsidR="00DF60ED" w:rsidRPr="00F2267B" w:rsidRDefault="00DF60ED" w:rsidP="00DF60ED">
                      <w:pPr>
                        <w:spacing w:after="120" w:line="276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Chicken</w:t>
                      </w:r>
                      <w:r w:rsidR="00A23B40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Kiev</w:t>
                      </w:r>
                      <w:r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>, dauphinoise potato,</w:t>
                      </w:r>
                      <w:r w:rsidR="00E203C5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 xml:space="preserve"> garlic &amp; white wine </w:t>
                      </w:r>
                      <w:r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>sauce</w:t>
                      </w:r>
                      <w:r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20.95 </w:t>
                      </w:r>
                    </w:p>
                    <w:p w14:paraId="53F8ECDC" w14:textId="37DDF6AA" w:rsidR="00387C39" w:rsidRPr="00F2267B" w:rsidRDefault="00695555" w:rsidP="001377A8">
                      <w:pPr>
                        <w:spacing w:after="120" w:line="276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Wild Mushroom Tag</w:t>
                      </w:r>
                      <w:r w:rsidR="005C4E97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liatelle,</w:t>
                      </w:r>
                      <w:r w:rsidR="005C4E97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 xml:space="preserve"> charred asparagus</w:t>
                      </w:r>
                      <w:r w:rsidR="009E45F0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9E45F0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(V)</w:t>
                      </w:r>
                      <w:r w:rsidR="00BD70FE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6472D1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1</w:t>
                      </w:r>
                      <w:r w:rsidR="00DC57CD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7</w:t>
                      </w:r>
                      <w:r w:rsidR="006472D1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.95</w:t>
                      </w:r>
                      <w:r w:rsidR="00D6689C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366F22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(</w:t>
                      </w:r>
                      <w:r w:rsidR="00D6689C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Add Chicken </w:t>
                      </w:r>
                      <w:r w:rsidR="00366F22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+ 3.95)</w:t>
                      </w:r>
                    </w:p>
                    <w:p w14:paraId="0E66EC07" w14:textId="32A55864" w:rsidR="00DF60ED" w:rsidRPr="00F2267B" w:rsidRDefault="006472D1" w:rsidP="00DF60ED">
                      <w:pPr>
                        <w:spacing w:after="120" w:line="276" w:lineRule="auto"/>
                        <w:jc w:val="center"/>
                        <w:rPr>
                          <w:color w:val="000000" w:themeColor="text1"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Salmon Fillet</w:t>
                      </w:r>
                      <w:r w:rsidR="008D6E72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, </w:t>
                      </w:r>
                      <w:r w:rsidR="008D6E72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>pea &amp; mint risotto</w:t>
                      </w:r>
                      <w:r w:rsidR="004027D9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>, parmesan crisp</w:t>
                      </w:r>
                      <w:r w:rsidR="00A54855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A54855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(GF)</w:t>
                      </w:r>
                      <w:r w:rsidR="004027D9" w:rsidRPr="00F2267B">
                        <w:rPr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666917" w:rsidRPr="00F2267B">
                        <w:rPr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20.95</w:t>
                      </w:r>
                    </w:p>
                    <w:p w14:paraId="769C9A42" w14:textId="57E502CC" w:rsidR="00DF60ED" w:rsidRPr="00F2267B" w:rsidRDefault="00DF60ED" w:rsidP="00DF60ED">
                      <w:pPr>
                        <w:spacing w:after="160" w:line="276" w:lineRule="auto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Fish Pie </w:t>
                      </w:r>
                      <w:r w:rsidRPr="00F2267B">
                        <w:rPr>
                          <w:sz w:val="19"/>
                          <w:szCs w:val="19"/>
                        </w:rPr>
                        <w:t>(Salmon, Cod, Haddock, King Prawn’s), French style peas</w:t>
                      </w:r>
                      <w:r w:rsidR="006E1A34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>2</w:t>
                      </w:r>
                      <w:r w:rsidR="006270E6">
                        <w:rPr>
                          <w:b/>
                          <w:bCs/>
                          <w:sz w:val="19"/>
                          <w:szCs w:val="19"/>
                        </w:rPr>
                        <w:t>3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>.95</w:t>
                      </w:r>
                    </w:p>
                    <w:p w14:paraId="39A90FE4" w14:textId="671BD176" w:rsidR="00F10943" w:rsidRPr="00F2267B" w:rsidRDefault="005034F8" w:rsidP="00DF60ED">
                      <w:pPr>
                        <w:spacing w:after="160" w:line="276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</w:pPr>
                      <w:r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Duck Breast</w:t>
                      </w:r>
                      <w:r w:rsidR="003D2CF3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 xml:space="preserve">, </w:t>
                      </w:r>
                      <w:r w:rsidR="003D2CF3" w:rsidRPr="00F2267B">
                        <w:rPr>
                          <w:rFonts w:eastAsia="Calibri" w:cs="Times New Roman"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colcannon mash</w:t>
                      </w:r>
                      <w:r w:rsidR="00182477" w:rsidRPr="00F2267B">
                        <w:rPr>
                          <w:rFonts w:eastAsia="Calibri" w:cs="Times New Roman"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, spiced red cabbage, balsamic cherry jus</w:t>
                      </w:r>
                      <w:r w:rsidR="00530A02" w:rsidRPr="00F2267B">
                        <w:rPr>
                          <w:rFonts w:eastAsia="Calibri" w:cs="Times New Roman"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 xml:space="preserve"> </w:t>
                      </w:r>
                      <w:r w:rsidR="00530A02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(GFA)</w:t>
                      </w:r>
                      <w:r w:rsidR="0034435B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 xml:space="preserve"> </w:t>
                      </w:r>
                      <w:r w:rsidR="00761B45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2</w:t>
                      </w:r>
                      <w:r w:rsidR="00CF5BC9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3</w:t>
                      </w:r>
                      <w:r w:rsidR="00761B45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.95</w:t>
                      </w:r>
                    </w:p>
                    <w:p w14:paraId="2E2A247D" w14:textId="123BD479" w:rsidR="0056184E" w:rsidRPr="00F2267B" w:rsidRDefault="004B240E" w:rsidP="00057858">
                      <w:pPr>
                        <w:spacing w:after="160" w:line="276" w:lineRule="auto"/>
                        <w:jc w:val="center"/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</w:pPr>
                      <w:r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Twice Roasted</w:t>
                      </w:r>
                      <w:r w:rsidR="006321D7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 xml:space="preserve"> Belly </w:t>
                      </w:r>
                      <w:r w:rsidR="00AC08AC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Pork</w:t>
                      </w:r>
                      <w:bookmarkStart w:id="3" w:name="_Hlk218684007"/>
                      <w:r w:rsidR="00AC08AC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,</w:t>
                      </w:r>
                      <w:r w:rsidR="007110AE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 xml:space="preserve"> </w:t>
                      </w:r>
                      <w:bookmarkStart w:id="4" w:name="_Hlk220168355"/>
                      <w:r w:rsidR="007110AE" w:rsidRPr="00F2267B">
                        <w:rPr>
                          <w:rFonts w:eastAsia="Calibri" w:cs="Times New Roman"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mustard crushed new potatoes</w:t>
                      </w:r>
                      <w:bookmarkEnd w:id="3"/>
                      <w:bookmarkEnd w:id="4"/>
                      <w:r w:rsidR="0053498B" w:rsidRPr="00F2267B">
                        <w:rPr>
                          <w:rFonts w:eastAsia="Calibri" w:cs="Times New Roman"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, leek &amp; cider sauce</w:t>
                      </w:r>
                      <w:r w:rsidR="006257C3" w:rsidRPr="00F2267B">
                        <w:rPr>
                          <w:rFonts w:eastAsia="Calibri" w:cs="Times New Roman"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 xml:space="preserve"> </w:t>
                      </w:r>
                      <w:bookmarkStart w:id="5" w:name="_Hlk213770376"/>
                      <w:r w:rsidR="00761B45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2</w:t>
                      </w:r>
                      <w:r w:rsidR="00DB0146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2</w:t>
                      </w:r>
                      <w:r w:rsidR="00761B45" w:rsidRPr="00F2267B">
                        <w:rPr>
                          <w:rFonts w:eastAsia="Calibri" w:cs="Times New Roman"/>
                          <w:b/>
                          <w:bCs/>
                          <w:color w:val="000000" w:themeColor="text1"/>
                          <w:kern w:val="2"/>
                          <w:sz w:val="19"/>
                          <w:szCs w:val="19"/>
                          <w14:ligatures w14:val="standardContextual"/>
                        </w:rPr>
                        <w:t>.95</w:t>
                      </w:r>
                    </w:p>
                    <w:p w14:paraId="47BAF495" w14:textId="7A363196" w:rsidR="0056184E" w:rsidRPr="00F2267B" w:rsidRDefault="0056184E" w:rsidP="001805AD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10oz Gammon Steak, </w:t>
                      </w:r>
                      <w:r w:rsidRPr="00F2267B">
                        <w:rPr>
                          <w:sz w:val="19"/>
                          <w:szCs w:val="19"/>
                        </w:rPr>
                        <w:t>triple cooked chips, two fried eggs, pineapple</w:t>
                      </w:r>
                      <w:r w:rsidR="003F4653" w:rsidRPr="00F2267B">
                        <w:rPr>
                          <w:sz w:val="19"/>
                          <w:szCs w:val="19"/>
                        </w:rPr>
                        <w:t xml:space="preserve"> salsa</w:t>
                      </w:r>
                      <w:r w:rsidRPr="00F2267B">
                        <w:rPr>
                          <w:sz w:val="19"/>
                          <w:szCs w:val="19"/>
                        </w:rPr>
                        <w:t>, garden peas</w:t>
                      </w:r>
                      <w:r w:rsidR="00AE75F8" w:rsidRPr="00F2267B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AE75F8" w:rsidRPr="00F2267B">
                        <w:rPr>
                          <w:b/>
                          <w:bCs/>
                          <w:sz w:val="19"/>
                          <w:szCs w:val="19"/>
                        </w:rPr>
                        <w:t>(GF)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761B45" w:rsidRPr="00F2267B">
                        <w:rPr>
                          <w:b/>
                          <w:bCs/>
                          <w:sz w:val="19"/>
                          <w:szCs w:val="19"/>
                        </w:rPr>
                        <w:t>1</w:t>
                      </w:r>
                      <w:r w:rsidR="005D280E" w:rsidRPr="00F2267B">
                        <w:rPr>
                          <w:b/>
                          <w:bCs/>
                          <w:sz w:val="19"/>
                          <w:szCs w:val="19"/>
                        </w:rPr>
                        <w:t>8</w:t>
                      </w:r>
                      <w:r w:rsidR="00761B45" w:rsidRPr="00F2267B">
                        <w:rPr>
                          <w:b/>
                          <w:bCs/>
                          <w:sz w:val="19"/>
                          <w:szCs w:val="19"/>
                        </w:rPr>
                        <w:t>.95</w:t>
                      </w:r>
                    </w:p>
                    <w:p w14:paraId="7E76DB78" w14:textId="77777777" w:rsidR="0056184E" w:rsidRPr="0073741D" w:rsidRDefault="0056184E" w:rsidP="00057858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4EDD940" w14:textId="3623DCD2" w:rsidR="0056184E" w:rsidRPr="00F2267B" w:rsidRDefault="0056184E" w:rsidP="00057858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Beer Battered Fish, </w:t>
                      </w:r>
                      <w:r w:rsidRPr="00F2267B">
                        <w:rPr>
                          <w:sz w:val="19"/>
                          <w:szCs w:val="19"/>
                        </w:rPr>
                        <w:t>triple cooked chips, mushy peas, tartar sauce</w:t>
                      </w:r>
                      <w:r w:rsidR="00AE75F8"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(GFA)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FC25D0" w:rsidRPr="00F2267B">
                        <w:rPr>
                          <w:b/>
                          <w:bCs/>
                          <w:sz w:val="19"/>
                          <w:szCs w:val="19"/>
                        </w:rPr>
                        <w:t>18.95</w:t>
                      </w:r>
                    </w:p>
                    <w:p w14:paraId="6F5D6B54" w14:textId="77777777" w:rsidR="00F2267B" w:rsidRPr="0073741D" w:rsidRDefault="00F2267B" w:rsidP="00F2267B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03B4237A" w14:textId="3DFDA453" w:rsidR="0056184E" w:rsidRPr="00F2267B" w:rsidRDefault="0056184E" w:rsidP="00F2267B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Braised Pulled Beef Lasagne, </w:t>
                      </w:r>
                      <w:r w:rsidRPr="00F2267B">
                        <w:rPr>
                          <w:sz w:val="19"/>
                          <w:szCs w:val="19"/>
                        </w:rPr>
                        <w:t>plum tomato sauce, mozzarella, garlic bread, mixed salad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FC25D0" w:rsidRPr="00F2267B">
                        <w:rPr>
                          <w:b/>
                          <w:bCs/>
                          <w:sz w:val="19"/>
                          <w:szCs w:val="19"/>
                        </w:rPr>
                        <w:t>1</w:t>
                      </w:r>
                      <w:r w:rsidR="009D594F">
                        <w:rPr>
                          <w:b/>
                          <w:bCs/>
                          <w:sz w:val="19"/>
                          <w:szCs w:val="19"/>
                        </w:rPr>
                        <w:t>9</w:t>
                      </w:r>
                      <w:r w:rsidR="00FC25D0" w:rsidRPr="00F2267B">
                        <w:rPr>
                          <w:b/>
                          <w:bCs/>
                          <w:sz w:val="19"/>
                          <w:szCs w:val="19"/>
                        </w:rPr>
                        <w:t>.</w:t>
                      </w:r>
                      <w:r w:rsidR="009D594F">
                        <w:rPr>
                          <w:b/>
                          <w:bCs/>
                          <w:sz w:val="19"/>
                          <w:szCs w:val="19"/>
                        </w:rPr>
                        <w:t>95</w:t>
                      </w:r>
                    </w:p>
                    <w:p w14:paraId="00C62DCE" w14:textId="77777777" w:rsidR="0056184E" w:rsidRPr="003438C3" w:rsidRDefault="0056184E" w:rsidP="00057858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6D23368" w14:textId="2BBDA2C0" w:rsidR="00FC27F6" w:rsidRPr="00F2267B" w:rsidRDefault="0056184E" w:rsidP="00057858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The Celtic’s Classic Steak Burger, </w:t>
                      </w:r>
                      <w:r w:rsidRPr="00F2267B">
                        <w:rPr>
                          <w:sz w:val="19"/>
                          <w:szCs w:val="19"/>
                        </w:rPr>
                        <w:t>melted cheese, streaky bacon, gem lettuce, tomato, house burger sauce, triple cooked chips, coleslaw, onion ring, pickled gherkin</w:t>
                      </w:r>
                      <w:r w:rsidR="00240487" w:rsidRPr="00F2267B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240487" w:rsidRPr="00F2267B">
                        <w:rPr>
                          <w:b/>
                          <w:bCs/>
                          <w:sz w:val="19"/>
                          <w:szCs w:val="19"/>
                        </w:rPr>
                        <w:t>(GFA)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523DBB" w:rsidRPr="00F2267B">
                        <w:rPr>
                          <w:b/>
                          <w:bCs/>
                          <w:sz w:val="19"/>
                          <w:szCs w:val="19"/>
                        </w:rPr>
                        <w:t>18.95</w:t>
                      </w:r>
                    </w:p>
                    <w:p w14:paraId="20CCA612" w14:textId="77777777" w:rsidR="00233290" w:rsidRPr="003438C3" w:rsidRDefault="00233290" w:rsidP="00057858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3EC5F5B" w14:textId="6674EEDF" w:rsidR="0056184E" w:rsidRPr="00F2267B" w:rsidRDefault="0056184E" w:rsidP="00057858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Wholetail Scampi</w:t>
                      </w:r>
                      <w:r w:rsidRPr="00F2267B">
                        <w:rPr>
                          <w:sz w:val="19"/>
                          <w:szCs w:val="19"/>
                        </w:rPr>
                        <w:t>, triple cooked chips, garden peas, tartar sauce, lemon wedge</w:t>
                      </w:r>
                      <w:r w:rsidRPr="00F2267B">
                        <w:rPr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523DBB" w:rsidRPr="00F2267B">
                        <w:rPr>
                          <w:b/>
                          <w:bCs/>
                          <w:sz w:val="19"/>
                          <w:szCs w:val="19"/>
                        </w:rPr>
                        <w:t>1</w:t>
                      </w:r>
                      <w:r w:rsidR="00B83FEF" w:rsidRPr="00F2267B">
                        <w:rPr>
                          <w:b/>
                          <w:bCs/>
                          <w:sz w:val="19"/>
                          <w:szCs w:val="19"/>
                        </w:rPr>
                        <w:t>7</w:t>
                      </w:r>
                      <w:r w:rsidR="00523DBB" w:rsidRPr="00F2267B">
                        <w:rPr>
                          <w:b/>
                          <w:bCs/>
                          <w:sz w:val="19"/>
                          <w:szCs w:val="19"/>
                        </w:rPr>
                        <w:t>.95</w:t>
                      </w:r>
                    </w:p>
                    <w:p w14:paraId="653F1F23" w14:textId="20086324" w:rsidR="005674FC" w:rsidRPr="00F15D8A" w:rsidRDefault="005674FC" w:rsidP="00057858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20"/>
                        </w:rPr>
                      </w:pPr>
                    </w:p>
                    <w:p w14:paraId="0EAAF5FD" w14:textId="77777777" w:rsidR="00FC27F6" w:rsidRPr="002A018D" w:rsidRDefault="00FC27F6" w:rsidP="00002A4B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sz w:val="21"/>
                          <w:szCs w:val="21"/>
                        </w:rPr>
                      </w:pPr>
                    </w:p>
                    <w:bookmarkEnd w:id="5"/>
                    <w:p w14:paraId="6462560D" w14:textId="262BE442" w:rsidR="004F768C" w:rsidRPr="002A018D" w:rsidRDefault="004F768C" w:rsidP="00002A4B">
                      <w:pPr>
                        <w:spacing w:after="120" w:line="276" w:lineRule="auto"/>
                        <w:jc w:val="center"/>
                        <w:rPr>
                          <w:b/>
                          <w:sz w:val="21"/>
                          <w:szCs w:val="21"/>
                        </w:rPr>
                      </w:pP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E81E55">
        <w:rPr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0932F166" wp14:editId="5EB06376">
                <wp:simplePos x="0" y="0"/>
                <wp:positionH relativeFrom="margin">
                  <wp:align>center</wp:align>
                </wp:positionH>
                <wp:positionV relativeFrom="margin">
                  <wp:posOffset>2274570</wp:posOffset>
                </wp:positionV>
                <wp:extent cx="6829425" cy="1971675"/>
                <wp:effectExtent l="0" t="0" r="9525" b="9525"/>
                <wp:wrapTight wrapText="bothSides">
                  <wp:wrapPolygon edited="0">
                    <wp:start x="0" y="0"/>
                    <wp:lineTo x="0" y="21496"/>
                    <wp:lineTo x="21570" y="21496"/>
                    <wp:lineTo x="21570" y="0"/>
                    <wp:lineTo x="0" y="0"/>
                  </wp:wrapPolygon>
                </wp:wrapTight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829425" cy="1971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9A8E2D" w14:textId="62F6A91D" w:rsidR="000C41F6" w:rsidRPr="00FC7344" w:rsidRDefault="00197C63" w:rsidP="000C41F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 </w:t>
                            </w:r>
                            <w:r w:rsidR="000C41F6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Starters</w:t>
                            </w:r>
                          </w:p>
                          <w:p w14:paraId="4B0154D9" w14:textId="58E0F331" w:rsidR="000C41F6" w:rsidRPr="00FC7344" w:rsidRDefault="000C41F6" w:rsidP="0056184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Soup</w:t>
                            </w:r>
                            <w:r w:rsidR="001E2F71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BF269E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O</w:t>
                            </w:r>
                            <w:r w:rsidR="001E2F71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f </w:t>
                            </w:r>
                            <w:r w:rsidR="0084344A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t</w:t>
                            </w:r>
                            <w:r w:rsidR="00BF269E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he Day</w:t>
                            </w: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, </w:t>
                            </w:r>
                            <w:r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bloomer bread &amp; butter</w:t>
                            </w:r>
                            <w:r w:rsidR="00BF269E"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BF269E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(GFA)</w:t>
                            </w:r>
                            <w:r w:rsidR="0009546E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(</w:t>
                            </w:r>
                            <w:r w:rsidR="00AF7100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V</w:t>
                            </w:r>
                            <w:r w:rsidR="0009546E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)</w:t>
                            </w:r>
                            <w:r w:rsidR="00AF7100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(VG)</w:t>
                            </w: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911AB8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7.95</w:t>
                            </w:r>
                          </w:p>
                          <w:p w14:paraId="0D20DD0E" w14:textId="688D7981" w:rsidR="000C41F6" w:rsidRPr="00FC7344" w:rsidRDefault="00040CA1" w:rsidP="0056184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Prawn </w:t>
                            </w:r>
                            <w:r w:rsidR="008F71AE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C</w:t>
                            </w: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ocktail</w:t>
                            </w:r>
                            <w:r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</w:rPr>
                              <w:t xml:space="preserve"> with </w:t>
                            </w:r>
                            <w:r w:rsidR="00026813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</w:rPr>
                              <w:t>Marie rose sauce</w:t>
                            </w:r>
                            <w:r w:rsidR="000C41F6"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, </w:t>
                            </w:r>
                            <w:r w:rsidR="0056184E"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b</w:t>
                            </w:r>
                            <w:r w:rsidR="000C41F6"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uttered brown bloomer</w:t>
                            </w:r>
                            <w:r w:rsidR="000C41F6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55188C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(GFA) </w:t>
                            </w:r>
                            <w:r w:rsidR="00911AB8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9</w:t>
                            </w:r>
                            <w:r w:rsidR="00911847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.25</w:t>
                            </w:r>
                          </w:p>
                          <w:p w14:paraId="40CD1BDB" w14:textId="19067162" w:rsidR="000C41F6" w:rsidRPr="00FC7344" w:rsidRDefault="000C41F6" w:rsidP="000C41F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bookmarkStart w:id="6" w:name="_Hlk213770015"/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Smooth Chicken Liver &amp; Bacon Pate, </w:t>
                            </w:r>
                            <w:r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toasted focaccia, celery, pear &amp; shallot chutney</w:t>
                            </w:r>
                            <w:r w:rsidR="0055188C"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55188C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(GFA)</w:t>
                            </w: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911847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8.95</w:t>
                            </w:r>
                          </w:p>
                          <w:bookmarkEnd w:id="6"/>
                          <w:p w14:paraId="17B27C20" w14:textId="27386F2E" w:rsidR="000C41F6" w:rsidRPr="00FC7344" w:rsidRDefault="000C41F6" w:rsidP="000C41F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R</w:t>
                            </w:r>
                            <w:r w:rsidR="009125E7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ed Onion &amp; Goats Cheese Tarte Tatin, </w:t>
                            </w:r>
                            <w:r w:rsidR="009125E7"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fig &amp; walnut dressing</w:t>
                            </w:r>
                            <w:r w:rsidR="00BA7FB4"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BA7FB4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(V)</w:t>
                            </w: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821C7C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8.95</w:t>
                            </w:r>
                          </w:p>
                          <w:p w14:paraId="355089C1" w14:textId="3B0E027D" w:rsidR="000C41F6" w:rsidRPr="00FC7344" w:rsidRDefault="002D44F0" w:rsidP="000C41F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Ox Cheek &amp; Cheddar Arancini, </w:t>
                            </w:r>
                            <w:proofErr w:type="spellStart"/>
                            <w:r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roquito</w:t>
                            </w:r>
                            <w:proofErr w:type="spellEnd"/>
                            <w:r w:rsidR="00501D8E"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pepper</w:t>
                            </w:r>
                            <w:r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ketchup</w:t>
                            </w:r>
                            <w:r w:rsidR="000C41F6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8A2C83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8.95</w:t>
                            </w:r>
                          </w:p>
                          <w:p w14:paraId="6DC17871" w14:textId="238259E4" w:rsidR="000C41F6" w:rsidRPr="00FC7344" w:rsidRDefault="000C41F6" w:rsidP="000C41F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Baked Camembert, </w:t>
                            </w:r>
                            <w:r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cranberry &amp; thyme chutney, toasted focaccia</w:t>
                            </w:r>
                            <w:r w:rsidR="00BA7FB4"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BA7FB4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(GFA)</w:t>
                            </w: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="008A2C83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8.50</w:t>
                            </w:r>
                          </w:p>
                          <w:p w14:paraId="7D873D2F" w14:textId="5ABF498E" w:rsidR="00260042" w:rsidRPr="00FC7344" w:rsidRDefault="00FB6A0D" w:rsidP="000C41F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120" w:line="264" w:lineRule="auto"/>
                              <w:jc w:val="center"/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Moules Marini</w:t>
                            </w:r>
                            <w:r w:rsidR="0093437A"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é</w:t>
                            </w: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re, </w:t>
                            </w:r>
                            <w:r w:rsidRPr="00FC7344">
                              <w:rPr>
                                <w:rFonts w:cs="Sabon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crusty bread and butter</w:t>
                            </w:r>
                            <w:r w:rsidRPr="00FC7344">
                              <w:rPr>
                                <w:rFonts w:cs="Sabon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(GFA) 8.95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2F166" id="Text Box 10" o:spid="_x0000_s1028" type="#_x0000_t202" style="position:absolute;left:0;text-align:left;margin-left:0;margin-top:179.1pt;width:537.75pt;height:155.25pt;z-index:251662336;visibility:visible;mso-wrap-style:square;mso-width-percent:0;mso-height-percent:0;mso-wrap-distance-left:12pt;mso-wrap-distance-top:12pt;mso-wrap-distance-right:12pt;mso-wrap-distance-bottom:12pt;mso-position-horizontal:center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" filled="f" stroked="f" strokeweight="1pt">
                <v:stroke miterlimit="4"/>
                <v:path arrowok="t"/>
                <v:textbox inset="0,0,0,0">
                  <w:txbxContent>
                    <w:p w14:paraId="7F9A8E2D" w14:textId="62F6A91D" w:rsidR="000C41F6" w:rsidRPr="00FC7344" w:rsidRDefault="00197C63" w:rsidP="000C41F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 </w:t>
                      </w:r>
                      <w:r w:rsidR="000C41F6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Starters</w:t>
                      </w:r>
                    </w:p>
                    <w:p w14:paraId="4B0154D9" w14:textId="58E0F331" w:rsidR="000C41F6" w:rsidRPr="00FC7344" w:rsidRDefault="000C41F6" w:rsidP="0056184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Soup</w:t>
                      </w:r>
                      <w:r w:rsidR="001E2F71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BF269E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O</w:t>
                      </w:r>
                      <w:r w:rsidR="001E2F71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f </w:t>
                      </w:r>
                      <w:r w:rsidR="0084344A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t</w:t>
                      </w:r>
                      <w:r w:rsidR="00BF269E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he Day</w:t>
                      </w: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, </w:t>
                      </w:r>
                      <w:r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>bloomer bread &amp; butter</w:t>
                      </w:r>
                      <w:r w:rsidR="00BF269E"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BF269E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(GFA)</w:t>
                      </w:r>
                      <w:r w:rsidR="0009546E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(</w:t>
                      </w:r>
                      <w:r w:rsidR="00AF7100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V</w:t>
                      </w:r>
                      <w:r w:rsidR="0009546E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)</w:t>
                      </w:r>
                      <w:r w:rsidR="00AF7100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(VG)</w:t>
                      </w: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911AB8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7.95</w:t>
                      </w:r>
                    </w:p>
                    <w:p w14:paraId="0D20DD0E" w14:textId="688D7981" w:rsidR="000C41F6" w:rsidRPr="00FC7344" w:rsidRDefault="00040CA1" w:rsidP="0056184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Prawn </w:t>
                      </w:r>
                      <w:r w:rsidR="008F71AE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</w:rPr>
                        <w:t>C</w:t>
                      </w: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</w:rPr>
                        <w:t>ocktail</w:t>
                      </w:r>
                      <w:r w:rsidRPr="00FC7344">
                        <w:rPr>
                          <w:rFonts w:cs="Sabon"/>
                          <w:color w:val="000000"/>
                          <w:sz w:val="19"/>
                          <w:szCs w:val="19"/>
                        </w:rPr>
                        <w:t xml:space="preserve"> with </w:t>
                      </w:r>
                      <w:r w:rsidR="00026813">
                        <w:rPr>
                          <w:rFonts w:cs="Sabon"/>
                          <w:color w:val="000000"/>
                          <w:sz w:val="19"/>
                          <w:szCs w:val="19"/>
                        </w:rPr>
                        <w:t>Marie rose sauce</w:t>
                      </w:r>
                      <w:r w:rsidR="000C41F6"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, </w:t>
                      </w:r>
                      <w:r w:rsidR="0056184E"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>b</w:t>
                      </w:r>
                      <w:r w:rsidR="000C41F6"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>uttered brown bloomer</w:t>
                      </w:r>
                      <w:r w:rsidR="000C41F6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55188C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(GFA) </w:t>
                      </w:r>
                      <w:r w:rsidR="00911AB8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9</w:t>
                      </w:r>
                      <w:r w:rsidR="00911847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.25</w:t>
                      </w:r>
                    </w:p>
                    <w:p w14:paraId="40CD1BDB" w14:textId="19067162" w:rsidR="000C41F6" w:rsidRPr="00FC7344" w:rsidRDefault="000C41F6" w:rsidP="000C41F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bookmarkStart w:id="7" w:name="_Hlk213770015"/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Smooth Chicken Liver &amp; Bacon Pate, </w:t>
                      </w:r>
                      <w:r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>toasted focaccia, celery, pear &amp; shallot chutney</w:t>
                      </w:r>
                      <w:r w:rsidR="0055188C"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55188C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(GFA)</w:t>
                      </w: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911847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8.95</w:t>
                      </w:r>
                    </w:p>
                    <w:bookmarkEnd w:id="7"/>
                    <w:p w14:paraId="17B27C20" w14:textId="27386F2E" w:rsidR="000C41F6" w:rsidRPr="00FC7344" w:rsidRDefault="000C41F6" w:rsidP="000C41F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R</w:t>
                      </w:r>
                      <w:r w:rsidR="009125E7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ed Onion &amp; Goats Cheese Tarte Tatin, </w:t>
                      </w:r>
                      <w:r w:rsidR="009125E7"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>fig &amp; walnut dressing</w:t>
                      </w:r>
                      <w:r w:rsidR="00BA7FB4"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BA7FB4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(V)</w:t>
                      </w: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821C7C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8.95</w:t>
                      </w:r>
                    </w:p>
                    <w:p w14:paraId="355089C1" w14:textId="3B0E027D" w:rsidR="000C41F6" w:rsidRPr="00FC7344" w:rsidRDefault="002D44F0" w:rsidP="000C41F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Ox Cheek &amp; Cheddar Arancini, </w:t>
                      </w:r>
                      <w:proofErr w:type="spellStart"/>
                      <w:r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>roquito</w:t>
                      </w:r>
                      <w:proofErr w:type="spellEnd"/>
                      <w:r w:rsidR="00501D8E"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pepper</w:t>
                      </w:r>
                      <w:r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ketchup</w:t>
                      </w:r>
                      <w:r w:rsidR="000C41F6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8A2C83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8.95</w:t>
                      </w:r>
                    </w:p>
                    <w:p w14:paraId="6DC17871" w14:textId="238259E4" w:rsidR="000C41F6" w:rsidRPr="00FC7344" w:rsidRDefault="000C41F6" w:rsidP="000C41F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Baked Camembert, </w:t>
                      </w:r>
                      <w:r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>cranberry &amp; thyme chutney, toasted focaccia</w:t>
                      </w:r>
                      <w:r w:rsidR="00BA7FB4"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BA7FB4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(GFA)</w:t>
                      </w: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="008A2C83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8.50</w:t>
                      </w:r>
                    </w:p>
                    <w:p w14:paraId="7D873D2F" w14:textId="5ABF498E" w:rsidR="00260042" w:rsidRPr="00FC7344" w:rsidRDefault="00FB6A0D" w:rsidP="000C41F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120" w:line="264" w:lineRule="auto"/>
                        <w:jc w:val="center"/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Moules Marini</w:t>
                      </w:r>
                      <w:r w:rsidR="0093437A"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é</w:t>
                      </w: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re, </w:t>
                      </w:r>
                      <w:r w:rsidRPr="00FC7344">
                        <w:rPr>
                          <w:rFonts w:cs="Sabon"/>
                          <w:color w:val="000000"/>
                          <w:sz w:val="19"/>
                          <w:szCs w:val="19"/>
                          <w:lang w:val="en-US"/>
                        </w:rPr>
                        <w:t>crusty bread and butter</w:t>
                      </w:r>
                      <w:r w:rsidRPr="00FC7344">
                        <w:rPr>
                          <w:rFonts w:cs="Sabon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(GFA) 8.95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 w:rsidR="005002F9">
        <w:t xml:space="preserve"> </w:t>
      </w:r>
    </w:p>
    <w:p w14:paraId="7FA25C93" w14:textId="79D67666" w:rsidR="004067EB" w:rsidRDefault="004067EB" w:rsidP="004067EB">
      <w:pPr>
        <w:spacing w:after="120"/>
        <w:jc w:val="center"/>
      </w:pPr>
    </w:p>
    <w:p w14:paraId="462CB7F6" w14:textId="25DB6031" w:rsidR="00440AE7" w:rsidRDefault="00440AE7" w:rsidP="00440AE7">
      <w:pPr>
        <w:spacing w:after="120"/>
      </w:pPr>
    </w:p>
    <w:p w14:paraId="0103BE42" w14:textId="54C0A394" w:rsidR="00440AE7" w:rsidRDefault="00440AE7" w:rsidP="00440AE7">
      <w:pPr>
        <w:spacing w:after="120"/>
      </w:pPr>
    </w:p>
    <w:p w14:paraId="1095A874" w14:textId="268BEC57" w:rsidR="00AB740D" w:rsidRDefault="00AB740D" w:rsidP="00440AE7">
      <w:pPr>
        <w:spacing w:after="120"/>
        <w:rPr>
          <w:b/>
          <w:bCs/>
        </w:rPr>
      </w:pPr>
    </w:p>
    <w:p w14:paraId="4A4DFED1" w14:textId="304E8D15" w:rsidR="00AB740D" w:rsidRDefault="001178C5" w:rsidP="00F15D8A">
      <w:pPr>
        <w:tabs>
          <w:tab w:val="left" w:pos="4642"/>
          <w:tab w:val="center" w:pos="5586"/>
        </w:tabs>
        <w:spacing w:after="120"/>
        <w:jc w:val="center"/>
        <w:rPr>
          <w:b/>
          <w:bCs/>
        </w:rPr>
      </w:pPr>
      <w:r w:rsidRPr="003C785B">
        <w:rPr>
          <w:b/>
          <w:bCs/>
          <w:noProof/>
          <w:lang w:val="en-US"/>
        </w:rPr>
        <mc:AlternateContent>
          <mc:Choice Requires="wps">
            <w:drawing>
              <wp:anchor distT="152400" distB="152400" distL="152400" distR="152400" simplePos="0" relativeHeight="251665408" behindDoc="1" locked="0" layoutInCell="1" allowOverlap="1" wp14:anchorId="70AEFDDC" wp14:editId="6BE8DCC7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6953250" cy="7467600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53250" cy="746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43F707" w14:textId="77777777" w:rsidR="004067EB" w:rsidRDefault="004067EB" w:rsidP="0056184E">
                            <w:pPr>
                              <w:spacing w:after="160" w:line="259" w:lineRule="auto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kern w:val="2"/>
                                <w:sz w:val="22"/>
                                <w:szCs w:val="22"/>
                                <w14:ligatures w14:val="standardContextual"/>
                              </w:rPr>
                            </w:pPr>
                          </w:p>
                          <w:p w14:paraId="5BD721D7" w14:textId="573C8A45" w:rsidR="008835C9" w:rsidRPr="00762EFD" w:rsidRDefault="008835C9" w:rsidP="00762EFD">
                            <w:pPr>
                              <w:pStyle w:val="NoSpacing"/>
                              <w:jc w:val="center"/>
                              <w:rPr>
                                <w:rFonts w:ascii="Sabon" w:hAnsi="Sabon"/>
                                <w:sz w:val="20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EFDDC" id="Text Box 5" o:spid="_x0000_s1029" type="#_x0000_t202" style="position:absolute;left:0;text-align:left;margin-left:0;margin-top:0;width:547.5pt;height:588pt;z-index:-251651072;visibility:visible;mso-wrap-style:square;mso-width-percent:0;mso-height-percent:0;mso-wrap-distance-left:12pt;mso-wrap-distance-top:12pt;mso-wrap-distance-right:12pt;mso-wrap-distance-bottom:12pt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" filled="f" stroked="f" strokeweight="1pt">
                <v:stroke miterlimit="4"/>
                <v:path arrowok="t"/>
                <v:textbox>
                  <w:txbxContent>
                    <w:p w14:paraId="7243F707" w14:textId="77777777" w:rsidR="004067EB" w:rsidRDefault="004067EB" w:rsidP="0056184E">
                      <w:pPr>
                        <w:spacing w:after="160" w:line="259" w:lineRule="auto"/>
                        <w:rPr>
                          <w:rFonts w:ascii="Calibri" w:eastAsia="Calibri" w:hAnsi="Calibri" w:cs="Times New Roman"/>
                          <w:b/>
                          <w:bCs/>
                          <w:kern w:val="2"/>
                          <w:sz w:val="22"/>
                          <w:szCs w:val="22"/>
                          <w14:ligatures w14:val="standardContextual"/>
                        </w:rPr>
                      </w:pPr>
                    </w:p>
                    <w:p w14:paraId="5BD721D7" w14:textId="573C8A45" w:rsidR="008835C9" w:rsidRPr="00762EFD" w:rsidRDefault="008835C9" w:rsidP="00762EFD">
                      <w:pPr>
                        <w:pStyle w:val="NoSpacing"/>
                        <w:jc w:val="center"/>
                        <w:rPr>
                          <w:rFonts w:ascii="Sabon" w:hAnsi="Sabon"/>
                          <w:sz w:val="20"/>
                          <w:szCs w:val="16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559EF07" w14:textId="2EB1B952" w:rsidR="00440AE7" w:rsidRDefault="00440AE7" w:rsidP="00440AE7">
      <w:pPr>
        <w:tabs>
          <w:tab w:val="left" w:pos="4642"/>
          <w:tab w:val="center" w:pos="5586"/>
        </w:tabs>
        <w:spacing w:after="120"/>
        <w:jc w:val="center"/>
        <w:rPr>
          <w:b/>
          <w:bCs/>
        </w:rPr>
      </w:pPr>
    </w:p>
    <w:p w14:paraId="381B08C0" w14:textId="77777777" w:rsidR="005A3A20" w:rsidRDefault="005A3A20" w:rsidP="00C20D1A">
      <w:pPr>
        <w:tabs>
          <w:tab w:val="left" w:pos="4642"/>
          <w:tab w:val="center" w:pos="5586"/>
        </w:tabs>
        <w:spacing w:after="120"/>
        <w:jc w:val="center"/>
        <w:rPr>
          <w:b/>
          <w:bCs/>
        </w:rPr>
      </w:pPr>
    </w:p>
    <w:p w14:paraId="202E86D7" w14:textId="77777777" w:rsidR="005A3A20" w:rsidRDefault="005A3A20" w:rsidP="00C20D1A">
      <w:pPr>
        <w:tabs>
          <w:tab w:val="left" w:pos="4642"/>
          <w:tab w:val="center" w:pos="5586"/>
        </w:tabs>
        <w:spacing w:after="120"/>
        <w:jc w:val="center"/>
        <w:rPr>
          <w:b/>
          <w:bCs/>
        </w:rPr>
      </w:pPr>
    </w:p>
    <w:p w14:paraId="62BF5CF8" w14:textId="77777777" w:rsidR="0000465D" w:rsidRDefault="0000465D" w:rsidP="00C20D1A">
      <w:pPr>
        <w:tabs>
          <w:tab w:val="left" w:pos="4642"/>
          <w:tab w:val="center" w:pos="5586"/>
        </w:tabs>
        <w:spacing w:after="120"/>
        <w:jc w:val="center"/>
        <w:rPr>
          <w:b/>
          <w:bCs/>
        </w:rPr>
      </w:pPr>
    </w:p>
    <w:p w14:paraId="4BBB523E" w14:textId="77777777" w:rsidR="007D185F" w:rsidRDefault="007D185F" w:rsidP="00C20D1A">
      <w:pPr>
        <w:tabs>
          <w:tab w:val="left" w:pos="4642"/>
          <w:tab w:val="center" w:pos="5586"/>
        </w:tabs>
        <w:spacing w:after="120"/>
        <w:jc w:val="center"/>
        <w:rPr>
          <w:b/>
          <w:bCs/>
        </w:rPr>
      </w:pPr>
    </w:p>
    <w:p w14:paraId="0C68EB0F" w14:textId="77777777" w:rsidR="00F670B6" w:rsidRDefault="00F670B6" w:rsidP="00C20D1A">
      <w:pPr>
        <w:tabs>
          <w:tab w:val="left" w:pos="4642"/>
          <w:tab w:val="center" w:pos="5586"/>
        </w:tabs>
        <w:spacing w:after="120"/>
        <w:jc w:val="center"/>
        <w:rPr>
          <w:b/>
          <w:bCs/>
        </w:rPr>
      </w:pPr>
    </w:p>
    <w:p w14:paraId="176C098F" w14:textId="4313CB04" w:rsidR="005C4895" w:rsidRDefault="005C4895" w:rsidP="00940D47">
      <w:pPr>
        <w:tabs>
          <w:tab w:val="left" w:pos="4642"/>
          <w:tab w:val="center" w:pos="5586"/>
        </w:tabs>
        <w:spacing w:after="120"/>
        <w:jc w:val="center"/>
        <w:rPr>
          <w:b/>
          <w:bCs/>
        </w:rPr>
      </w:pPr>
      <w:r>
        <w:rPr>
          <w:b/>
          <w:bCs/>
        </w:rPr>
        <w:t>Side Orders</w:t>
      </w:r>
    </w:p>
    <w:p w14:paraId="2290182A" w14:textId="61CC245A" w:rsidR="005C4895" w:rsidRPr="003319A5" w:rsidRDefault="005C4895" w:rsidP="00F15D8A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>Beer Battered Onion Rings</w:t>
      </w:r>
      <w:r w:rsidR="00240487" w:rsidRPr="003319A5">
        <w:rPr>
          <w:b/>
          <w:bCs/>
          <w:sz w:val="20"/>
        </w:rPr>
        <w:t xml:space="preserve"> (GFA)</w:t>
      </w:r>
      <w:r w:rsidRPr="003319A5">
        <w:rPr>
          <w:b/>
          <w:bCs/>
          <w:sz w:val="20"/>
        </w:rPr>
        <w:t xml:space="preserve"> </w:t>
      </w:r>
      <w:r w:rsidR="002169AF" w:rsidRPr="003319A5">
        <w:rPr>
          <w:b/>
          <w:bCs/>
          <w:sz w:val="20"/>
        </w:rPr>
        <w:t>4.75</w:t>
      </w:r>
    </w:p>
    <w:p w14:paraId="0CFBD229" w14:textId="080E190F" w:rsidR="005C4895" w:rsidRPr="003319A5" w:rsidRDefault="005C4895" w:rsidP="00F15D8A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>Seasonal Vegetables</w:t>
      </w:r>
      <w:r w:rsidR="007A1D86" w:rsidRPr="003319A5">
        <w:rPr>
          <w:b/>
          <w:bCs/>
          <w:sz w:val="20"/>
        </w:rPr>
        <w:t xml:space="preserve"> (GF)</w:t>
      </w:r>
      <w:r w:rsidR="002169AF" w:rsidRPr="003319A5">
        <w:rPr>
          <w:b/>
          <w:bCs/>
          <w:sz w:val="20"/>
        </w:rPr>
        <w:t xml:space="preserve"> 4.50</w:t>
      </w:r>
    </w:p>
    <w:p w14:paraId="33BA2CA3" w14:textId="1FE401B5" w:rsidR="005C4895" w:rsidRPr="003319A5" w:rsidRDefault="005C4895" w:rsidP="00F15D8A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>Triple Cooked Chips/ Skinny Fries</w:t>
      </w:r>
      <w:r w:rsidR="007A1D86" w:rsidRPr="003319A5">
        <w:rPr>
          <w:b/>
          <w:bCs/>
          <w:sz w:val="20"/>
        </w:rPr>
        <w:t xml:space="preserve"> (GF)</w:t>
      </w:r>
      <w:r w:rsidR="000604A4" w:rsidRPr="003319A5">
        <w:rPr>
          <w:b/>
          <w:bCs/>
          <w:sz w:val="20"/>
        </w:rPr>
        <w:t xml:space="preserve"> 4.95</w:t>
      </w:r>
    </w:p>
    <w:p w14:paraId="4FCE0B3C" w14:textId="09224B82" w:rsidR="005C4895" w:rsidRPr="003319A5" w:rsidRDefault="005C4895" w:rsidP="00F15D8A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 xml:space="preserve">Curry Sauce </w:t>
      </w:r>
      <w:r w:rsidR="007A1D86" w:rsidRPr="003319A5">
        <w:rPr>
          <w:b/>
          <w:bCs/>
          <w:sz w:val="20"/>
        </w:rPr>
        <w:t xml:space="preserve">(GF) </w:t>
      </w:r>
      <w:r w:rsidR="000604A4" w:rsidRPr="003319A5">
        <w:rPr>
          <w:b/>
          <w:bCs/>
          <w:sz w:val="20"/>
        </w:rPr>
        <w:t>4.00</w:t>
      </w:r>
    </w:p>
    <w:p w14:paraId="431AF622" w14:textId="2E6B8A67" w:rsidR="005C4895" w:rsidRPr="003319A5" w:rsidRDefault="005C4895" w:rsidP="00F15D8A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>Garlic Focaccia Bread</w:t>
      </w:r>
      <w:r w:rsidR="000604A4" w:rsidRPr="003319A5">
        <w:rPr>
          <w:b/>
          <w:bCs/>
          <w:sz w:val="20"/>
        </w:rPr>
        <w:t xml:space="preserve"> 4.50</w:t>
      </w:r>
      <w:r w:rsidR="008F31DD" w:rsidRPr="003319A5">
        <w:rPr>
          <w:b/>
          <w:bCs/>
          <w:sz w:val="20"/>
        </w:rPr>
        <w:t>/</w:t>
      </w:r>
      <w:r w:rsidRPr="003319A5">
        <w:rPr>
          <w:b/>
          <w:bCs/>
          <w:sz w:val="20"/>
        </w:rPr>
        <w:t xml:space="preserve"> Garlic Focaccia Bread, </w:t>
      </w:r>
      <w:r w:rsidRPr="003319A5">
        <w:rPr>
          <w:sz w:val="20"/>
        </w:rPr>
        <w:t>with cheese</w:t>
      </w:r>
      <w:r w:rsidR="00834370" w:rsidRPr="003319A5">
        <w:rPr>
          <w:sz w:val="20"/>
        </w:rPr>
        <w:t xml:space="preserve"> </w:t>
      </w:r>
      <w:r w:rsidR="00834370" w:rsidRPr="003319A5">
        <w:rPr>
          <w:b/>
          <w:bCs/>
          <w:sz w:val="20"/>
        </w:rPr>
        <w:t>4.95</w:t>
      </w:r>
    </w:p>
    <w:p w14:paraId="1CECF588" w14:textId="6BB918BD" w:rsidR="000E4D85" w:rsidRDefault="000E4D85" w:rsidP="005C4895">
      <w:pPr>
        <w:spacing w:after="120"/>
        <w:jc w:val="center"/>
        <w:rPr>
          <w:b/>
          <w:bCs/>
          <w:sz w:val="21"/>
          <w:szCs w:val="21"/>
        </w:rPr>
      </w:pPr>
    </w:p>
    <w:p w14:paraId="5473CA1B" w14:textId="7CA3780F" w:rsidR="000E4D85" w:rsidRPr="005C4895" w:rsidRDefault="000E4D85" w:rsidP="005C4895">
      <w:pPr>
        <w:spacing w:after="120"/>
        <w:jc w:val="center"/>
        <w:rPr>
          <w:b/>
          <w:bCs/>
          <w:sz w:val="21"/>
          <w:szCs w:val="21"/>
        </w:rPr>
      </w:pPr>
    </w:p>
    <w:p w14:paraId="2C2C8181" w14:textId="77777777" w:rsidR="00916033" w:rsidRDefault="00916033" w:rsidP="005A3A20">
      <w:pPr>
        <w:spacing w:after="120"/>
        <w:rPr>
          <w:b/>
          <w:bCs/>
          <w:szCs w:val="24"/>
        </w:rPr>
      </w:pPr>
    </w:p>
    <w:p w14:paraId="56BC5B68" w14:textId="2CDE626E" w:rsidR="00737C31" w:rsidRPr="005C4895" w:rsidRDefault="00737C31" w:rsidP="00940D47">
      <w:pPr>
        <w:spacing w:after="120"/>
        <w:jc w:val="center"/>
        <w:rPr>
          <w:b/>
          <w:bCs/>
          <w:szCs w:val="24"/>
        </w:rPr>
      </w:pPr>
      <w:r w:rsidRPr="005C4895">
        <w:rPr>
          <w:b/>
          <w:bCs/>
          <w:szCs w:val="24"/>
        </w:rPr>
        <w:t xml:space="preserve">Light Bites, </w:t>
      </w:r>
      <w:r w:rsidR="003C785B" w:rsidRPr="005C4895">
        <w:rPr>
          <w:b/>
          <w:bCs/>
          <w:szCs w:val="24"/>
        </w:rPr>
        <w:t>Sandwiches &amp; Wraps</w:t>
      </w:r>
    </w:p>
    <w:p w14:paraId="3BC322E6" w14:textId="597BEBCC" w:rsidR="00737C31" w:rsidRDefault="003C785B" w:rsidP="00737C31">
      <w:pPr>
        <w:spacing w:after="120"/>
        <w:jc w:val="center"/>
        <w:rPr>
          <w:b/>
          <w:bCs/>
          <w:szCs w:val="24"/>
        </w:rPr>
      </w:pPr>
      <w:r w:rsidRPr="005C4895">
        <w:rPr>
          <w:b/>
          <w:bCs/>
          <w:szCs w:val="24"/>
        </w:rPr>
        <w:t xml:space="preserve"> (served 12pm-4pm Monday-Saturday</w:t>
      </w:r>
      <w:r w:rsidR="00737C31" w:rsidRPr="005C4895">
        <w:rPr>
          <w:b/>
          <w:bCs/>
          <w:szCs w:val="24"/>
        </w:rPr>
        <w:t>, excluding Bank Holidays</w:t>
      </w:r>
      <w:r w:rsidRPr="005C4895">
        <w:rPr>
          <w:b/>
          <w:bCs/>
          <w:szCs w:val="24"/>
        </w:rPr>
        <w:t>)</w:t>
      </w:r>
    </w:p>
    <w:p w14:paraId="24E63674" w14:textId="5D141C40" w:rsidR="005830A6" w:rsidRPr="005C4895" w:rsidRDefault="005830A6" w:rsidP="00737C31">
      <w:pPr>
        <w:spacing w:after="120"/>
        <w:jc w:val="center"/>
        <w:rPr>
          <w:b/>
          <w:bCs/>
          <w:szCs w:val="24"/>
        </w:rPr>
      </w:pPr>
    </w:p>
    <w:p w14:paraId="231A3672" w14:textId="21EF11A6" w:rsidR="00737C31" w:rsidRPr="003319A5" w:rsidRDefault="00737C31" w:rsidP="00452BF2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 xml:space="preserve">Small Beer Battered Fish, </w:t>
      </w:r>
      <w:r w:rsidRPr="003319A5">
        <w:rPr>
          <w:sz w:val="20"/>
        </w:rPr>
        <w:t>triple cooked chips, mushy peas, tartar sauce</w:t>
      </w:r>
      <w:r w:rsidRPr="003319A5">
        <w:rPr>
          <w:b/>
          <w:bCs/>
          <w:sz w:val="20"/>
        </w:rPr>
        <w:t xml:space="preserve"> (GFA)</w:t>
      </w:r>
      <w:r w:rsidR="006E1A34" w:rsidRPr="003319A5">
        <w:rPr>
          <w:b/>
          <w:bCs/>
          <w:sz w:val="20"/>
        </w:rPr>
        <w:t xml:space="preserve"> </w:t>
      </w:r>
      <w:r w:rsidRPr="003319A5">
        <w:rPr>
          <w:b/>
          <w:bCs/>
          <w:sz w:val="20"/>
        </w:rPr>
        <w:t>1</w:t>
      </w:r>
      <w:r w:rsidR="00834370" w:rsidRPr="003319A5">
        <w:rPr>
          <w:b/>
          <w:bCs/>
          <w:sz w:val="20"/>
        </w:rPr>
        <w:t>1</w:t>
      </w:r>
      <w:r w:rsidRPr="003319A5">
        <w:rPr>
          <w:b/>
          <w:bCs/>
          <w:sz w:val="20"/>
        </w:rPr>
        <w:t>.95</w:t>
      </w:r>
    </w:p>
    <w:p w14:paraId="16C3AC3E" w14:textId="6B84C62C" w:rsidR="00737C31" w:rsidRPr="003319A5" w:rsidRDefault="00737C31" w:rsidP="00737C31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>Small Braised Pulled Beef Lasagne,</w:t>
      </w:r>
      <w:r w:rsidRPr="003319A5">
        <w:rPr>
          <w:sz w:val="20"/>
        </w:rPr>
        <w:t xml:space="preserve"> garlic bread, mixed salad </w:t>
      </w:r>
      <w:r w:rsidRPr="003319A5">
        <w:rPr>
          <w:b/>
          <w:bCs/>
          <w:sz w:val="20"/>
        </w:rPr>
        <w:t>1</w:t>
      </w:r>
      <w:r w:rsidR="00834370" w:rsidRPr="003319A5">
        <w:rPr>
          <w:b/>
          <w:bCs/>
          <w:sz w:val="20"/>
        </w:rPr>
        <w:t>1</w:t>
      </w:r>
      <w:r w:rsidRPr="003319A5">
        <w:rPr>
          <w:b/>
          <w:bCs/>
          <w:sz w:val="20"/>
        </w:rPr>
        <w:t>.95</w:t>
      </w:r>
    </w:p>
    <w:p w14:paraId="5E81AD80" w14:textId="5FB38104" w:rsidR="00737C31" w:rsidRPr="003319A5" w:rsidRDefault="00737C31" w:rsidP="00737C31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 xml:space="preserve">5oz Gammon Steak, </w:t>
      </w:r>
      <w:r w:rsidRPr="003319A5">
        <w:rPr>
          <w:sz w:val="20"/>
        </w:rPr>
        <w:t>triple cooked chips, fried egg, pineapple</w:t>
      </w:r>
      <w:r w:rsidR="005B765F" w:rsidRPr="003319A5">
        <w:rPr>
          <w:sz w:val="20"/>
        </w:rPr>
        <w:t xml:space="preserve"> salsa</w:t>
      </w:r>
      <w:r w:rsidRPr="003319A5">
        <w:rPr>
          <w:sz w:val="20"/>
        </w:rPr>
        <w:t>, garden peas</w:t>
      </w:r>
      <w:r w:rsidRPr="003319A5">
        <w:rPr>
          <w:b/>
          <w:bCs/>
          <w:sz w:val="20"/>
        </w:rPr>
        <w:t xml:space="preserve"> (GFA) 1</w:t>
      </w:r>
      <w:r w:rsidR="00BF5DD7" w:rsidRPr="003319A5">
        <w:rPr>
          <w:b/>
          <w:bCs/>
          <w:sz w:val="20"/>
        </w:rPr>
        <w:t>1</w:t>
      </w:r>
      <w:r w:rsidRPr="003319A5">
        <w:rPr>
          <w:b/>
          <w:bCs/>
          <w:sz w:val="20"/>
        </w:rPr>
        <w:t>.95</w:t>
      </w:r>
    </w:p>
    <w:p w14:paraId="01ABE68C" w14:textId="04695A30" w:rsidR="00737C31" w:rsidRPr="003319A5" w:rsidRDefault="00737C31" w:rsidP="00737C31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 xml:space="preserve">“Colonel Tims” House Recipe Southern Fried Chicken Burger, </w:t>
      </w:r>
      <w:r w:rsidRPr="003319A5">
        <w:rPr>
          <w:sz w:val="20"/>
        </w:rPr>
        <w:t xml:space="preserve">spicy ketchup, crispy onions, fries </w:t>
      </w:r>
      <w:r w:rsidRPr="003319A5">
        <w:rPr>
          <w:b/>
          <w:bCs/>
          <w:sz w:val="20"/>
        </w:rPr>
        <w:t>1</w:t>
      </w:r>
      <w:r w:rsidR="00BF5DD7" w:rsidRPr="003319A5">
        <w:rPr>
          <w:b/>
          <w:bCs/>
          <w:sz w:val="20"/>
        </w:rPr>
        <w:t>5</w:t>
      </w:r>
      <w:r w:rsidRPr="003319A5">
        <w:rPr>
          <w:b/>
          <w:bCs/>
          <w:sz w:val="20"/>
        </w:rPr>
        <w:t>.95</w:t>
      </w:r>
    </w:p>
    <w:p w14:paraId="64A9F93C" w14:textId="525C4521" w:rsidR="003C785B" w:rsidRPr="003319A5" w:rsidRDefault="003C785B" w:rsidP="003C785B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>Chargrilled Chicken &amp; Roasted Red Pepper Hummus Wrap</w:t>
      </w:r>
      <w:r w:rsidRPr="003319A5">
        <w:rPr>
          <w:sz w:val="20"/>
        </w:rPr>
        <w:t>, house salad, fries</w:t>
      </w:r>
      <w:r w:rsidRPr="003319A5">
        <w:rPr>
          <w:b/>
          <w:bCs/>
          <w:sz w:val="20"/>
        </w:rPr>
        <w:t xml:space="preserve"> 1</w:t>
      </w:r>
      <w:r w:rsidR="00BF5DD7" w:rsidRPr="003319A5">
        <w:rPr>
          <w:b/>
          <w:bCs/>
          <w:sz w:val="20"/>
        </w:rPr>
        <w:t>2</w:t>
      </w:r>
      <w:r w:rsidRPr="003319A5">
        <w:rPr>
          <w:b/>
          <w:bCs/>
          <w:sz w:val="20"/>
        </w:rPr>
        <w:t>.50</w:t>
      </w:r>
    </w:p>
    <w:p w14:paraId="7E8423A9" w14:textId="38D4EBE3" w:rsidR="003C785B" w:rsidRPr="003319A5" w:rsidRDefault="003C785B" w:rsidP="003C785B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 xml:space="preserve">Open Prawn Marie Rose Sandwich, </w:t>
      </w:r>
      <w:r w:rsidRPr="003319A5">
        <w:rPr>
          <w:sz w:val="20"/>
        </w:rPr>
        <w:t>brown bloomer bread, house salad, fries</w:t>
      </w:r>
      <w:r w:rsidRPr="003319A5">
        <w:rPr>
          <w:b/>
          <w:bCs/>
          <w:sz w:val="20"/>
        </w:rPr>
        <w:t xml:space="preserve"> (GFA) </w:t>
      </w:r>
      <w:r w:rsidR="00BF5DD7" w:rsidRPr="003319A5">
        <w:rPr>
          <w:b/>
          <w:bCs/>
          <w:sz w:val="20"/>
        </w:rPr>
        <w:t>10</w:t>
      </w:r>
      <w:r w:rsidRPr="003319A5">
        <w:rPr>
          <w:b/>
          <w:bCs/>
          <w:sz w:val="20"/>
        </w:rPr>
        <w:t>.95</w:t>
      </w:r>
    </w:p>
    <w:p w14:paraId="289985AC" w14:textId="5B6A48B1" w:rsidR="003C785B" w:rsidRPr="003319A5" w:rsidRDefault="003C785B" w:rsidP="003C785B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 xml:space="preserve">Roasted Red Pepper Hummus &amp; House Salad Wrap, </w:t>
      </w:r>
      <w:r w:rsidRPr="003319A5">
        <w:rPr>
          <w:sz w:val="20"/>
        </w:rPr>
        <w:t>chili oil, fries</w:t>
      </w:r>
      <w:r w:rsidRPr="003319A5">
        <w:rPr>
          <w:b/>
          <w:bCs/>
          <w:sz w:val="20"/>
        </w:rPr>
        <w:t xml:space="preserve"> (V) (VG) </w:t>
      </w:r>
      <w:r w:rsidR="00B67BAC" w:rsidRPr="003319A5">
        <w:rPr>
          <w:b/>
          <w:bCs/>
          <w:sz w:val="20"/>
        </w:rPr>
        <w:t>10</w:t>
      </w:r>
      <w:r w:rsidRPr="003319A5">
        <w:rPr>
          <w:b/>
          <w:bCs/>
          <w:sz w:val="20"/>
        </w:rPr>
        <w:t>.95</w:t>
      </w:r>
    </w:p>
    <w:p w14:paraId="260375AE" w14:textId="1773975A" w:rsidR="003C785B" w:rsidRPr="003319A5" w:rsidRDefault="003C785B" w:rsidP="003C785B">
      <w:pPr>
        <w:spacing w:after="120"/>
        <w:jc w:val="center"/>
        <w:rPr>
          <w:b/>
          <w:bCs/>
          <w:sz w:val="20"/>
        </w:rPr>
      </w:pPr>
      <w:r w:rsidRPr="003319A5">
        <w:rPr>
          <w:b/>
          <w:bCs/>
          <w:sz w:val="20"/>
        </w:rPr>
        <w:t xml:space="preserve">Fish Finger Sandwich, </w:t>
      </w:r>
      <w:r w:rsidRPr="003319A5">
        <w:rPr>
          <w:sz w:val="20"/>
        </w:rPr>
        <w:t>tartar sauce, gem lettuce, mushy peas, triple cooked chips</w:t>
      </w:r>
      <w:r w:rsidRPr="003319A5">
        <w:rPr>
          <w:b/>
          <w:bCs/>
          <w:sz w:val="20"/>
        </w:rPr>
        <w:t xml:space="preserve"> (GFA) 1</w:t>
      </w:r>
      <w:r w:rsidR="00B67BAC" w:rsidRPr="003319A5">
        <w:rPr>
          <w:b/>
          <w:bCs/>
          <w:sz w:val="20"/>
        </w:rPr>
        <w:t>1</w:t>
      </w:r>
      <w:r w:rsidRPr="003319A5">
        <w:rPr>
          <w:b/>
          <w:bCs/>
          <w:sz w:val="20"/>
        </w:rPr>
        <w:t>.95</w:t>
      </w:r>
    </w:p>
    <w:p w14:paraId="7ACE492F" w14:textId="4882247F" w:rsidR="0001299D" w:rsidRPr="003319A5" w:rsidRDefault="001578DB" w:rsidP="001578DB">
      <w:pPr>
        <w:spacing w:after="120"/>
        <w:jc w:val="center"/>
        <w:rPr>
          <w:b/>
          <w:bCs/>
          <w:sz w:val="20"/>
        </w:rPr>
      </w:pPr>
      <w:r w:rsidRPr="003319A5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C8CDB3A" wp14:editId="7159D536">
                <wp:simplePos x="0" y="0"/>
                <wp:positionH relativeFrom="margin">
                  <wp:posOffset>165100</wp:posOffset>
                </wp:positionH>
                <wp:positionV relativeFrom="paragraph">
                  <wp:posOffset>945515</wp:posOffset>
                </wp:positionV>
                <wp:extent cx="6769735" cy="681990"/>
                <wp:effectExtent l="0" t="0" r="0" b="0"/>
                <wp:wrapTight wrapText="bothSides">
                  <wp:wrapPolygon edited="0">
                    <wp:start x="122" y="1810"/>
                    <wp:lineTo x="122" y="19307"/>
                    <wp:lineTo x="21395" y="19307"/>
                    <wp:lineTo x="21395" y="1810"/>
                    <wp:lineTo x="122" y="1810"/>
                  </wp:wrapPolygon>
                </wp:wrapTight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769735" cy="681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8D8CD" w14:textId="77777777" w:rsidR="00465D98" w:rsidRPr="00C4226E" w:rsidRDefault="00465D98" w:rsidP="00452BF2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4226E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Please inform your server of any dietary needs or allergies when ordering.  Allergen information available on request.</w:t>
                            </w:r>
                          </w:p>
                          <w:p w14:paraId="03335A1D" w14:textId="2F08B515" w:rsidR="001578DB" w:rsidRDefault="00465D98" w:rsidP="001578D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(V)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Vegetarian</w:t>
                            </w:r>
                            <w:r w:rsidR="0086380E"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(VG)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Vegan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VGA)</w:t>
                            </w:r>
                            <w:r w:rsidR="002F595E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="002F595E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Vegan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Available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GF)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Gluten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Free   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GFA) –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Gluten Free Available</w:t>
                            </w:r>
                          </w:p>
                          <w:p w14:paraId="36B28818" w14:textId="6653B965" w:rsidR="001578DB" w:rsidRPr="001578DB" w:rsidRDefault="001578DB" w:rsidP="001578DB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578D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Some of our dishes contain alcohol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578DB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  <w:t>Some of our dishes contain Nuts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8CDB3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0" type="#_x0000_t202" style="position:absolute;left:0;text-align:left;margin-left:13pt;margin-top:74.45pt;width:533.05pt;height:53.7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" filled="f" stroked="f">
                <v:path arrowok="t"/>
                <v:textbox inset=",7.2pt,,7.2pt">
                  <w:txbxContent>
                    <w:p w14:paraId="2888D8CD" w14:textId="77777777" w:rsidR="00465D98" w:rsidRPr="00C4226E" w:rsidRDefault="00465D98" w:rsidP="00452BF2">
                      <w:pPr>
                        <w:pStyle w:val="Footer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C4226E">
                        <w:rPr>
                          <w:b/>
                          <w:bCs/>
                          <w:sz w:val="18"/>
                          <w:szCs w:val="18"/>
                        </w:rPr>
                        <w:t>Please inform your server of any dietary needs or allergies when ordering.  Allergen information available on request.</w:t>
                      </w:r>
                    </w:p>
                    <w:p w14:paraId="03335A1D" w14:textId="2F08B515" w:rsidR="001578DB" w:rsidRDefault="00465D98" w:rsidP="001578D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(V) – </w:t>
                      </w:r>
                      <w:r>
                        <w:rPr>
                          <w:sz w:val="18"/>
                          <w:szCs w:val="18"/>
                        </w:rPr>
                        <w:t>Vegetarian</w:t>
                      </w:r>
                      <w:r w:rsidR="0086380E">
                        <w:rPr>
                          <w:sz w:val="18"/>
                          <w:szCs w:val="18"/>
                        </w:rPr>
                        <w:tab/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(VG) – </w:t>
                      </w:r>
                      <w:r>
                        <w:rPr>
                          <w:sz w:val="18"/>
                          <w:szCs w:val="18"/>
                        </w:rPr>
                        <w:t xml:space="preserve">Vegan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VGA)</w:t>
                      </w:r>
                      <w:r w:rsidR="002F595E"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="002F595E">
                        <w:rPr>
                          <w:b/>
                          <w:bCs/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Vegan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Available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GF) </w:t>
                      </w:r>
                      <w:proofErr w:type="gramStart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 xml:space="preserve"> Gluten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Free   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GFA) – </w:t>
                      </w:r>
                      <w:r>
                        <w:rPr>
                          <w:sz w:val="18"/>
                          <w:szCs w:val="18"/>
                        </w:rPr>
                        <w:t>Gluten Free Available</w:t>
                      </w:r>
                    </w:p>
                    <w:p w14:paraId="36B28818" w14:textId="6653B965" w:rsidR="001578DB" w:rsidRPr="001578DB" w:rsidRDefault="001578DB" w:rsidP="001578DB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1578DB">
                        <w:rPr>
                          <w:b/>
                          <w:bCs/>
                          <w:sz w:val="18"/>
                          <w:szCs w:val="18"/>
                        </w:rPr>
                        <w:t>Some of our dishes contain alcohol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1578DB">
                        <w:rPr>
                          <w:b/>
                          <w:bCs/>
                          <w:sz w:val="18"/>
                          <w:szCs w:val="18"/>
                        </w:rPr>
                        <w:tab/>
                        <w:t>Some of our dishes contain Nuts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601DF0" w:rsidRPr="003319A5">
        <w:rPr>
          <w:b/>
          <w:bCs/>
          <w:sz w:val="20"/>
        </w:rPr>
        <w:t>Tandoori</w:t>
      </w:r>
      <w:r w:rsidR="00EA4E0B" w:rsidRPr="003319A5">
        <w:rPr>
          <w:b/>
          <w:bCs/>
          <w:sz w:val="20"/>
        </w:rPr>
        <w:t xml:space="preserve"> Chicken, </w:t>
      </w:r>
      <w:r w:rsidR="00EA4E0B" w:rsidRPr="003319A5">
        <w:rPr>
          <w:sz w:val="20"/>
        </w:rPr>
        <w:t>naan bread</w:t>
      </w:r>
      <w:r w:rsidR="00296637" w:rsidRPr="003319A5">
        <w:rPr>
          <w:sz w:val="20"/>
        </w:rPr>
        <w:t xml:space="preserve">, mango &amp; mint dressing </w:t>
      </w:r>
      <w:r w:rsidR="00296637" w:rsidRPr="003319A5">
        <w:rPr>
          <w:b/>
          <w:bCs/>
          <w:sz w:val="20"/>
        </w:rPr>
        <w:t>13.95</w:t>
      </w:r>
      <w:r w:rsidR="00601DF0" w:rsidRPr="003319A5">
        <w:rPr>
          <w:b/>
          <w:bCs/>
          <w:sz w:val="20"/>
        </w:rPr>
        <w:t xml:space="preserve"> </w:t>
      </w:r>
      <w:r w:rsidR="009B758E" w:rsidRPr="003319A5">
        <w:rPr>
          <w:b/>
          <w:bCs/>
          <w:sz w:val="20"/>
        </w:rPr>
        <w:t xml:space="preserve">    </w:t>
      </w:r>
    </w:p>
    <w:sectPr w:rsidR="0001299D" w:rsidRPr="003319A5" w:rsidSect="00C871EA">
      <w:pgSz w:w="11899" w:h="16838" w:code="9"/>
      <w:pgMar w:top="357" w:right="363" w:bottom="822" w:left="363" w:header="0" w:footer="0" w:gutter="0"/>
      <w:paperSrc w:first="260" w:other="26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F9741" w14:textId="77777777" w:rsidR="00765D70" w:rsidRDefault="00765D70" w:rsidP="004767E7">
      <w:pPr>
        <w:spacing w:after="0"/>
      </w:pPr>
      <w:r>
        <w:separator/>
      </w:r>
    </w:p>
  </w:endnote>
  <w:endnote w:type="continuationSeparator" w:id="0">
    <w:p w14:paraId="5A29AE40" w14:textId="77777777" w:rsidR="00765D70" w:rsidRDefault="00765D70" w:rsidP="004767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jan Pro"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Sabon">
    <w:altName w:val="Cambria"/>
    <w:panose1 w:val="00000000000000000000"/>
    <w:charset w:val="00"/>
    <w:family w:val="roman"/>
    <w:notTrueType/>
    <w:pitch w:val="variable"/>
    <w:sig w:usb0="800000AF" w:usb1="5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A7C61" w14:textId="77777777" w:rsidR="00765D70" w:rsidRDefault="00765D70" w:rsidP="004767E7">
      <w:pPr>
        <w:spacing w:after="0"/>
      </w:pPr>
      <w:r>
        <w:separator/>
      </w:r>
    </w:p>
  </w:footnote>
  <w:footnote w:type="continuationSeparator" w:id="0">
    <w:p w14:paraId="48684528" w14:textId="77777777" w:rsidR="00765D70" w:rsidRDefault="00765D70" w:rsidP="004767E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D5"/>
    <w:rsid w:val="00002A4B"/>
    <w:rsid w:val="0000465D"/>
    <w:rsid w:val="00010113"/>
    <w:rsid w:val="00011B37"/>
    <w:rsid w:val="0001299D"/>
    <w:rsid w:val="00012E55"/>
    <w:rsid w:val="000134DE"/>
    <w:rsid w:val="00017A6A"/>
    <w:rsid w:val="0002022D"/>
    <w:rsid w:val="00025146"/>
    <w:rsid w:val="00026813"/>
    <w:rsid w:val="00026EB6"/>
    <w:rsid w:val="0003649D"/>
    <w:rsid w:val="00037722"/>
    <w:rsid w:val="00040CA1"/>
    <w:rsid w:val="00042582"/>
    <w:rsid w:val="00044A2C"/>
    <w:rsid w:val="0004636E"/>
    <w:rsid w:val="000506B1"/>
    <w:rsid w:val="0005204C"/>
    <w:rsid w:val="00052B99"/>
    <w:rsid w:val="0005329C"/>
    <w:rsid w:val="00053531"/>
    <w:rsid w:val="000571E0"/>
    <w:rsid w:val="00057858"/>
    <w:rsid w:val="000604A4"/>
    <w:rsid w:val="00074F3C"/>
    <w:rsid w:val="00076C13"/>
    <w:rsid w:val="00082F9A"/>
    <w:rsid w:val="0009546E"/>
    <w:rsid w:val="00096244"/>
    <w:rsid w:val="000A0DCA"/>
    <w:rsid w:val="000A0E2F"/>
    <w:rsid w:val="000B022C"/>
    <w:rsid w:val="000B6FDE"/>
    <w:rsid w:val="000C0E7B"/>
    <w:rsid w:val="000C3D4D"/>
    <w:rsid w:val="000C41F6"/>
    <w:rsid w:val="000C6048"/>
    <w:rsid w:val="000E047F"/>
    <w:rsid w:val="000E141E"/>
    <w:rsid w:val="000E4D85"/>
    <w:rsid w:val="000E7286"/>
    <w:rsid w:val="000E72FB"/>
    <w:rsid w:val="000E7424"/>
    <w:rsid w:val="000E77FA"/>
    <w:rsid w:val="000F2977"/>
    <w:rsid w:val="0010070F"/>
    <w:rsid w:val="001017A6"/>
    <w:rsid w:val="00101E38"/>
    <w:rsid w:val="00103918"/>
    <w:rsid w:val="0011199B"/>
    <w:rsid w:val="00113869"/>
    <w:rsid w:val="0011715F"/>
    <w:rsid w:val="001178C5"/>
    <w:rsid w:val="001218EF"/>
    <w:rsid w:val="001228F2"/>
    <w:rsid w:val="00124EB6"/>
    <w:rsid w:val="00125100"/>
    <w:rsid w:val="001255A4"/>
    <w:rsid w:val="00125B1A"/>
    <w:rsid w:val="001273A4"/>
    <w:rsid w:val="0013555D"/>
    <w:rsid w:val="001377A8"/>
    <w:rsid w:val="0014468C"/>
    <w:rsid w:val="00150239"/>
    <w:rsid w:val="00151041"/>
    <w:rsid w:val="00152DA5"/>
    <w:rsid w:val="001548B6"/>
    <w:rsid w:val="001563FD"/>
    <w:rsid w:val="00157866"/>
    <w:rsid w:val="001578DB"/>
    <w:rsid w:val="00166AD3"/>
    <w:rsid w:val="001766E7"/>
    <w:rsid w:val="001773FF"/>
    <w:rsid w:val="001805AD"/>
    <w:rsid w:val="00181410"/>
    <w:rsid w:val="00181BEF"/>
    <w:rsid w:val="00182477"/>
    <w:rsid w:val="00183695"/>
    <w:rsid w:val="00183E7E"/>
    <w:rsid w:val="001842B5"/>
    <w:rsid w:val="00185CCD"/>
    <w:rsid w:val="001929C0"/>
    <w:rsid w:val="00197C63"/>
    <w:rsid w:val="00197E6D"/>
    <w:rsid w:val="00197FFD"/>
    <w:rsid w:val="001A0064"/>
    <w:rsid w:val="001A7EC1"/>
    <w:rsid w:val="001B22B3"/>
    <w:rsid w:val="001B450C"/>
    <w:rsid w:val="001B4624"/>
    <w:rsid w:val="001B4984"/>
    <w:rsid w:val="001C7FB9"/>
    <w:rsid w:val="001D29D0"/>
    <w:rsid w:val="001D784C"/>
    <w:rsid w:val="001E2F71"/>
    <w:rsid w:val="001E45B9"/>
    <w:rsid w:val="001E6993"/>
    <w:rsid w:val="001F49AA"/>
    <w:rsid w:val="0020122B"/>
    <w:rsid w:val="00201317"/>
    <w:rsid w:val="002116C6"/>
    <w:rsid w:val="00216119"/>
    <w:rsid w:val="002169AF"/>
    <w:rsid w:val="00220BE8"/>
    <w:rsid w:val="002261A8"/>
    <w:rsid w:val="00233290"/>
    <w:rsid w:val="00236A13"/>
    <w:rsid w:val="00236B98"/>
    <w:rsid w:val="00237E34"/>
    <w:rsid w:val="00240487"/>
    <w:rsid w:val="00240670"/>
    <w:rsid w:val="0024410C"/>
    <w:rsid w:val="00245302"/>
    <w:rsid w:val="0025694B"/>
    <w:rsid w:val="00260042"/>
    <w:rsid w:val="002702F7"/>
    <w:rsid w:val="002710B2"/>
    <w:rsid w:val="00273C24"/>
    <w:rsid w:val="0027419B"/>
    <w:rsid w:val="00274378"/>
    <w:rsid w:val="00276907"/>
    <w:rsid w:val="00280177"/>
    <w:rsid w:val="00281971"/>
    <w:rsid w:val="00282464"/>
    <w:rsid w:val="00282A4B"/>
    <w:rsid w:val="0029311D"/>
    <w:rsid w:val="00294D1B"/>
    <w:rsid w:val="00296637"/>
    <w:rsid w:val="00297816"/>
    <w:rsid w:val="002A018D"/>
    <w:rsid w:val="002A1D97"/>
    <w:rsid w:val="002A53AC"/>
    <w:rsid w:val="002A6DFA"/>
    <w:rsid w:val="002A74D1"/>
    <w:rsid w:val="002B2AB0"/>
    <w:rsid w:val="002B2B27"/>
    <w:rsid w:val="002B43DD"/>
    <w:rsid w:val="002B49D4"/>
    <w:rsid w:val="002B6621"/>
    <w:rsid w:val="002D12AE"/>
    <w:rsid w:val="002D44F0"/>
    <w:rsid w:val="002D4963"/>
    <w:rsid w:val="002D5B2E"/>
    <w:rsid w:val="002E033F"/>
    <w:rsid w:val="002E1C39"/>
    <w:rsid w:val="002E54AB"/>
    <w:rsid w:val="002F04AE"/>
    <w:rsid w:val="002F08E6"/>
    <w:rsid w:val="002F34D5"/>
    <w:rsid w:val="002F595E"/>
    <w:rsid w:val="00300563"/>
    <w:rsid w:val="00302221"/>
    <w:rsid w:val="00302715"/>
    <w:rsid w:val="00302F45"/>
    <w:rsid w:val="00306E09"/>
    <w:rsid w:val="00321077"/>
    <w:rsid w:val="003246A5"/>
    <w:rsid w:val="00324C69"/>
    <w:rsid w:val="00327641"/>
    <w:rsid w:val="003319A5"/>
    <w:rsid w:val="00333DCB"/>
    <w:rsid w:val="00336175"/>
    <w:rsid w:val="0033732D"/>
    <w:rsid w:val="00337EEB"/>
    <w:rsid w:val="003438C3"/>
    <w:rsid w:val="0034435B"/>
    <w:rsid w:val="00344CDF"/>
    <w:rsid w:val="00347283"/>
    <w:rsid w:val="0035029C"/>
    <w:rsid w:val="003554EA"/>
    <w:rsid w:val="0035599C"/>
    <w:rsid w:val="00356C25"/>
    <w:rsid w:val="00356E42"/>
    <w:rsid w:val="003655A6"/>
    <w:rsid w:val="00366F22"/>
    <w:rsid w:val="00372CD6"/>
    <w:rsid w:val="003733CB"/>
    <w:rsid w:val="0037760C"/>
    <w:rsid w:val="00386CF0"/>
    <w:rsid w:val="00387C39"/>
    <w:rsid w:val="003963C4"/>
    <w:rsid w:val="00396987"/>
    <w:rsid w:val="00397368"/>
    <w:rsid w:val="003A2B2F"/>
    <w:rsid w:val="003A3C05"/>
    <w:rsid w:val="003B1297"/>
    <w:rsid w:val="003B2DBB"/>
    <w:rsid w:val="003B3A1F"/>
    <w:rsid w:val="003B3D06"/>
    <w:rsid w:val="003C3484"/>
    <w:rsid w:val="003C774A"/>
    <w:rsid w:val="003C785B"/>
    <w:rsid w:val="003D0241"/>
    <w:rsid w:val="003D0530"/>
    <w:rsid w:val="003D2CF3"/>
    <w:rsid w:val="003D2DE8"/>
    <w:rsid w:val="003D6EB8"/>
    <w:rsid w:val="003D7B03"/>
    <w:rsid w:val="003E3F92"/>
    <w:rsid w:val="003F052B"/>
    <w:rsid w:val="003F4653"/>
    <w:rsid w:val="004027D9"/>
    <w:rsid w:val="0040615A"/>
    <w:rsid w:val="004067EB"/>
    <w:rsid w:val="0041376B"/>
    <w:rsid w:val="00427789"/>
    <w:rsid w:val="0043741B"/>
    <w:rsid w:val="00437E5E"/>
    <w:rsid w:val="00440AE7"/>
    <w:rsid w:val="0044445D"/>
    <w:rsid w:val="00444A75"/>
    <w:rsid w:val="00445F3D"/>
    <w:rsid w:val="00452BF2"/>
    <w:rsid w:val="004537B6"/>
    <w:rsid w:val="00454BCF"/>
    <w:rsid w:val="00460BEF"/>
    <w:rsid w:val="0046107A"/>
    <w:rsid w:val="00464AAC"/>
    <w:rsid w:val="004654B3"/>
    <w:rsid w:val="00465D98"/>
    <w:rsid w:val="0047177B"/>
    <w:rsid w:val="00473162"/>
    <w:rsid w:val="0047460F"/>
    <w:rsid w:val="00475571"/>
    <w:rsid w:val="004767E7"/>
    <w:rsid w:val="004802E7"/>
    <w:rsid w:val="004821E6"/>
    <w:rsid w:val="0049302A"/>
    <w:rsid w:val="0049563D"/>
    <w:rsid w:val="00495BD5"/>
    <w:rsid w:val="00496529"/>
    <w:rsid w:val="004A4E29"/>
    <w:rsid w:val="004A4F62"/>
    <w:rsid w:val="004A68C5"/>
    <w:rsid w:val="004A6A4E"/>
    <w:rsid w:val="004B0C12"/>
    <w:rsid w:val="004B240E"/>
    <w:rsid w:val="004C3271"/>
    <w:rsid w:val="004C3AF3"/>
    <w:rsid w:val="004C5970"/>
    <w:rsid w:val="004D79FF"/>
    <w:rsid w:val="004D7B1A"/>
    <w:rsid w:val="004D7E66"/>
    <w:rsid w:val="004E055D"/>
    <w:rsid w:val="004E4F3C"/>
    <w:rsid w:val="004E766F"/>
    <w:rsid w:val="004F5525"/>
    <w:rsid w:val="004F5CBD"/>
    <w:rsid w:val="004F768C"/>
    <w:rsid w:val="004F7DE8"/>
    <w:rsid w:val="005002F9"/>
    <w:rsid w:val="00501D8E"/>
    <w:rsid w:val="00501D94"/>
    <w:rsid w:val="00501FD8"/>
    <w:rsid w:val="005034F8"/>
    <w:rsid w:val="005050BE"/>
    <w:rsid w:val="005113A5"/>
    <w:rsid w:val="005115B6"/>
    <w:rsid w:val="005118E1"/>
    <w:rsid w:val="00511A80"/>
    <w:rsid w:val="00512E4A"/>
    <w:rsid w:val="00516796"/>
    <w:rsid w:val="00520C46"/>
    <w:rsid w:val="00523089"/>
    <w:rsid w:val="005239F4"/>
    <w:rsid w:val="00523DBB"/>
    <w:rsid w:val="00527F22"/>
    <w:rsid w:val="005300C9"/>
    <w:rsid w:val="00530A02"/>
    <w:rsid w:val="0053498B"/>
    <w:rsid w:val="005358E8"/>
    <w:rsid w:val="00537E5D"/>
    <w:rsid w:val="00540260"/>
    <w:rsid w:val="00543FB2"/>
    <w:rsid w:val="00546B70"/>
    <w:rsid w:val="00547BAB"/>
    <w:rsid w:val="0055188C"/>
    <w:rsid w:val="005523DB"/>
    <w:rsid w:val="005553E5"/>
    <w:rsid w:val="0055561E"/>
    <w:rsid w:val="005574CD"/>
    <w:rsid w:val="00557D97"/>
    <w:rsid w:val="0056182A"/>
    <w:rsid w:val="0056184E"/>
    <w:rsid w:val="00563883"/>
    <w:rsid w:val="0056683D"/>
    <w:rsid w:val="005674FC"/>
    <w:rsid w:val="005722E1"/>
    <w:rsid w:val="00572AF5"/>
    <w:rsid w:val="00572B92"/>
    <w:rsid w:val="005736CE"/>
    <w:rsid w:val="005810B7"/>
    <w:rsid w:val="0058168A"/>
    <w:rsid w:val="005830A6"/>
    <w:rsid w:val="00585563"/>
    <w:rsid w:val="00587100"/>
    <w:rsid w:val="0058713C"/>
    <w:rsid w:val="0059550E"/>
    <w:rsid w:val="0059695C"/>
    <w:rsid w:val="005A28ED"/>
    <w:rsid w:val="005A2D27"/>
    <w:rsid w:val="005A3A20"/>
    <w:rsid w:val="005A3BD0"/>
    <w:rsid w:val="005B3874"/>
    <w:rsid w:val="005B765F"/>
    <w:rsid w:val="005C47FA"/>
    <w:rsid w:val="005C4895"/>
    <w:rsid w:val="005C4E97"/>
    <w:rsid w:val="005C6561"/>
    <w:rsid w:val="005C7E2D"/>
    <w:rsid w:val="005D0DB8"/>
    <w:rsid w:val="005D2804"/>
    <w:rsid w:val="005D280E"/>
    <w:rsid w:val="005D4F13"/>
    <w:rsid w:val="005D5431"/>
    <w:rsid w:val="005D7983"/>
    <w:rsid w:val="005E1084"/>
    <w:rsid w:val="005E1CD5"/>
    <w:rsid w:val="005F3928"/>
    <w:rsid w:val="005F3C27"/>
    <w:rsid w:val="005F6201"/>
    <w:rsid w:val="005F6ABC"/>
    <w:rsid w:val="00601DF0"/>
    <w:rsid w:val="006036D4"/>
    <w:rsid w:val="0061053F"/>
    <w:rsid w:val="0061054C"/>
    <w:rsid w:val="00610ADA"/>
    <w:rsid w:val="00617D80"/>
    <w:rsid w:val="00624744"/>
    <w:rsid w:val="006257C3"/>
    <w:rsid w:val="00626896"/>
    <w:rsid w:val="006270E6"/>
    <w:rsid w:val="00627521"/>
    <w:rsid w:val="006321D7"/>
    <w:rsid w:val="00633AB8"/>
    <w:rsid w:val="00641A2D"/>
    <w:rsid w:val="00643485"/>
    <w:rsid w:val="00645A78"/>
    <w:rsid w:val="00645CF0"/>
    <w:rsid w:val="006472D1"/>
    <w:rsid w:val="00650697"/>
    <w:rsid w:val="00651018"/>
    <w:rsid w:val="00654C0A"/>
    <w:rsid w:val="00655D0F"/>
    <w:rsid w:val="00661261"/>
    <w:rsid w:val="00666917"/>
    <w:rsid w:val="00667ABF"/>
    <w:rsid w:val="00677F09"/>
    <w:rsid w:val="00682300"/>
    <w:rsid w:val="00682874"/>
    <w:rsid w:val="00682941"/>
    <w:rsid w:val="00695555"/>
    <w:rsid w:val="006A2199"/>
    <w:rsid w:val="006A3DB0"/>
    <w:rsid w:val="006A66E2"/>
    <w:rsid w:val="006B0B25"/>
    <w:rsid w:val="006B187B"/>
    <w:rsid w:val="006B1BB4"/>
    <w:rsid w:val="006B5FE4"/>
    <w:rsid w:val="006C1F95"/>
    <w:rsid w:val="006C368A"/>
    <w:rsid w:val="006C3E9C"/>
    <w:rsid w:val="006C583F"/>
    <w:rsid w:val="006D28F5"/>
    <w:rsid w:val="006D31DC"/>
    <w:rsid w:val="006D7E1D"/>
    <w:rsid w:val="006E040E"/>
    <w:rsid w:val="006E0EB9"/>
    <w:rsid w:val="006E1A34"/>
    <w:rsid w:val="006F4E44"/>
    <w:rsid w:val="006F6CE9"/>
    <w:rsid w:val="00703EE7"/>
    <w:rsid w:val="00705E71"/>
    <w:rsid w:val="0070712A"/>
    <w:rsid w:val="007110AE"/>
    <w:rsid w:val="007128A9"/>
    <w:rsid w:val="007214F2"/>
    <w:rsid w:val="0073172F"/>
    <w:rsid w:val="00732724"/>
    <w:rsid w:val="00735184"/>
    <w:rsid w:val="007358FD"/>
    <w:rsid w:val="00735ADC"/>
    <w:rsid w:val="00736AB4"/>
    <w:rsid w:val="00737004"/>
    <w:rsid w:val="0073741D"/>
    <w:rsid w:val="00737C31"/>
    <w:rsid w:val="007457EA"/>
    <w:rsid w:val="00753869"/>
    <w:rsid w:val="00754C84"/>
    <w:rsid w:val="0075591E"/>
    <w:rsid w:val="00755D42"/>
    <w:rsid w:val="0075789D"/>
    <w:rsid w:val="007619BA"/>
    <w:rsid w:val="00761B45"/>
    <w:rsid w:val="00762EFD"/>
    <w:rsid w:val="00763731"/>
    <w:rsid w:val="00765D70"/>
    <w:rsid w:val="00772827"/>
    <w:rsid w:val="00772D6C"/>
    <w:rsid w:val="00774417"/>
    <w:rsid w:val="00780A49"/>
    <w:rsid w:val="00786D70"/>
    <w:rsid w:val="00795072"/>
    <w:rsid w:val="007A1D86"/>
    <w:rsid w:val="007A3F51"/>
    <w:rsid w:val="007B0003"/>
    <w:rsid w:val="007B08C3"/>
    <w:rsid w:val="007B7DBA"/>
    <w:rsid w:val="007C428F"/>
    <w:rsid w:val="007D185F"/>
    <w:rsid w:val="007D1960"/>
    <w:rsid w:val="007D1ED3"/>
    <w:rsid w:val="007D43E7"/>
    <w:rsid w:val="007D5532"/>
    <w:rsid w:val="007E2749"/>
    <w:rsid w:val="007E29F0"/>
    <w:rsid w:val="007E39B6"/>
    <w:rsid w:val="007E3BF3"/>
    <w:rsid w:val="007E47C7"/>
    <w:rsid w:val="007F33C4"/>
    <w:rsid w:val="007F3A34"/>
    <w:rsid w:val="007F3B76"/>
    <w:rsid w:val="007F6E04"/>
    <w:rsid w:val="007F6F7D"/>
    <w:rsid w:val="00802FC5"/>
    <w:rsid w:val="00810421"/>
    <w:rsid w:val="00810F77"/>
    <w:rsid w:val="00816F93"/>
    <w:rsid w:val="00817415"/>
    <w:rsid w:val="00817DCD"/>
    <w:rsid w:val="00820B2B"/>
    <w:rsid w:val="00821B5E"/>
    <w:rsid w:val="00821C7C"/>
    <w:rsid w:val="008300A9"/>
    <w:rsid w:val="00831836"/>
    <w:rsid w:val="0083380E"/>
    <w:rsid w:val="00834370"/>
    <w:rsid w:val="008345EB"/>
    <w:rsid w:val="00835B5A"/>
    <w:rsid w:val="0084344A"/>
    <w:rsid w:val="00843619"/>
    <w:rsid w:val="008448ED"/>
    <w:rsid w:val="008452B7"/>
    <w:rsid w:val="0084779C"/>
    <w:rsid w:val="00850BF7"/>
    <w:rsid w:val="00853BD9"/>
    <w:rsid w:val="008544B2"/>
    <w:rsid w:val="0086380E"/>
    <w:rsid w:val="00876367"/>
    <w:rsid w:val="00883583"/>
    <w:rsid w:val="008835C9"/>
    <w:rsid w:val="0088689C"/>
    <w:rsid w:val="00890BDE"/>
    <w:rsid w:val="00895E8F"/>
    <w:rsid w:val="008A1A00"/>
    <w:rsid w:val="008A1B46"/>
    <w:rsid w:val="008A2C83"/>
    <w:rsid w:val="008A3E8A"/>
    <w:rsid w:val="008A5168"/>
    <w:rsid w:val="008A5A35"/>
    <w:rsid w:val="008A6856"/>
    <w:rsid w:val="008B4F81"/>
    <w:rsid w:val="008B5E38"/>
    <w:rsid w:val="008C0B2A"/>
    <w:rsid w:val="008C2F53"/>
    <w:rsid w:val="008C522A"/>
    <w:rsid w:val="008C5751"/>
    <w:rsid w:val="008D175E"/>
    <w:rsid w:val="008D2976"/>
    <w:rsid w:val="008D6E72"/>
    <w:rsid w:val="008E164B"/>
    <w:rsid w:val="008E20E9"/>
    <w:rsid w:val="008E46C3"/>
    <w:rsid w:val="008F31DD"/>
    <w:rsid w:val="008F3764"/>
    <w:rsid w:val="008F66E6"/>
    <w:rsid w:val="008F71AE"/>
    <w:rsid w:val="009042CF"/>
    <w:rsid w:val="00907980"/>
    <w:rsid w:val="00911847"/>
    <w:rsid w:val="00911904"/>
    <w:rsid w:val="00911AB8"/>
    <w:rsid w:val="009125E7"/>
    <w:rsid w:val="009138EB"/>
    <w:rsid w:val="009157A9"/>
    <w:rsid w:val="00915B7D"/>
    <w:rsid w:val="00915E9E"/>
    <w:rsid w:val="00916033"/>
    <w:rsid w:val="009227E6"/>
    <w:rsid w:val="009243B6"/>
    <w:rsid w:val="00924B44"/>
    <w:rsid w:val="0092522F"/>
    <w:rsid w:val="009257E3"/>
    <w:rsid w:val="009333A2"/>
    <w:rsid w:val="00933A36"/>
    <w:rsid w:val="0093437A"/>
    <w:rsid w:val="00940D47"/>
    <w:rsid w:val="00943EC2"/>
    <w:rsid w:val="00944121"/>
    <w:rsid w:val="0094699D"/>
    <w:rsid w:val="0095123B"/>
    <w:rsid w:val="009537C1"/>
    <w:rsid w:val="009603D3"/>
    <w:rsid w:val="009611AA"/>
    <w:rsid w:val="009654D4"/>
    <w:rsid w:val="00967115"/>
    <w:rsid w:val="0096778A"/>
    <w:rsid w:val="009720FD"/>
    <w:rsid w:val="009728BE"/>
    <w:rsid w:val="00972B7C"/>
    <w:rsid w:val="00975EA6"/>
    <w:rsid w:val="00984C47"/>
    <w:rsid w:val="0099480C"/>
    <w:rsid w:val="00995B15"/>
    <w:rsid w:val="009A32C4"/>
    <w:rsid w:val="009A5E10"/>
    <w:rsid w:val="009B0237"/>
    <w:rsid w:val="009B111C"/>
    <w:rsid w:val="009B3072"/>
    <w:rsid w:val="009B566C"/>
    <w:rsid w:val="009B6997"/>
    <w:rsid w:val="009B739F"/>
    <w:rsid w:val="009B758E"/>
    <w:rsid w:val="009C0D46"/>
    <w:rsid w:val="009D594F"/>
    <w:rsid w:val="009D61C8"/>
    <w:rsid w:val="009D716F"/>
    <w:rsid w:val="009E0E56"/>
    <w:rsid w:val="009E2568"/>
    <w:rsid w:val="009E45F0"/>
    <w:rsid w:val="009E4B4A"/>
    <w:rsid w:val="009F00AF"/>
    <w:rsid w:val="009F0252"/>
    <w:rsid w:val="00A04D74"/>
    <w:rsid w:val="00A10E19"/>
    <w:rsid w:val="00A11DA4"/>
    <w:rsid w:val="00A126BA"/>
    <w:rsid w:val="00A12A03"/>
    <w:rsid w:val="00A135AB"/>
    <w:rsid w:val="00A17DD0"/>
    <w:rsid w:val="00A22133"/>
    <w:rsid w:val="00A23B40"/>
    <w:rsid w:val="00A259BA"/>
    <w:rsid w:val="00A41BD3"/>
    <w:rsid w:val="00A41C99"/>
    <w:rsid w:val="00A43445"/>
    <w:rsid w:val="00A50052"/>
    <w:rsid w:val="00A54855"/>
    <w:rsid w:val="00A6152C"/>
    <w:rsid w:val="00A663E6"/>
    <w:rsid w:val="00A73A40"/>
    <w:rsid w:val="00A740D5"/>
    <w:rsid w:val="00A74C61"/>
    <w:rsid w:val="00A75EF3"/>
    <w:rsid w:val="00A82DE0"/>
    <w:rsid w:val="00A83760"/>
    <w:rsid w:val="00A843E7"/>
    <w:rsid w:val="00A87ECE"/>
    <w:rsid w:val="00A915E5"/>
    <w:rsid w:val="00A965AD"/>
    <w:rsid w:val="00A96E5A"/>
    <w:rsid w:val="00AA00F3"/>
    <w:rsid w:val="00AA2006"/>
    <w:rsid w:val="00AA6B53"/>
    <w:rsid w:val="00AB4072"/>
    <w:rsid w:val="00AB56A5"/>
    <w:rsid w:val="00AB740D"/>
    <w:rsid w:val="00AC08AC"/>
    <w:rsid w:val="00AD7AAB"/>
    <w:rsid w:val="00AE0A3D"/>
    <w:rsid w:val="00AE3AA5"/>
    <w:rsid w:val="00AE75F8"/>
    <w:rsid w:val="00AE77C0"/>
    <w:rsid w:val="00AF2147"/>
    <w:rsid w:val="00AF366B"/>
    <w:rsid w:val="00AF44C0"/>
    <w:rsid w:val="00AF658C"/>
    <w:rsid w:val="00AF7100"/>
    <w:rsid w:val="00B02CD4"/>
    <w:rsid w:val="00B0350D"/>
    <w:rsid w:val="00B05917"/>
    <w:rsid w:val="00B1030C"/>
    <w:rsid w:val="00B13111"/>
    <w:rsid w:val="00B23EE0"/>
    <w:rsid w:val="00B24EBE"/>
    <w:rsid w:val="00B25D0F"/>
    <w:rsid w:val="00B26EB6"/>
    <w:rsid w:val="00B30240"/>
    <w:rsid w:val="00B314A5"/>
    <w:rsid w:val="00B35E11"/>
    <w:rsid w:val="00B36AB8"/>
    <w:rsid w:val="00B4002B"/>
    <w:rsid w:val="00B406A0"/>
    <w:rsid w:val="00B40EAD"/>
    <w:rsid w:val="00B44A38"/>
    <w:rsid w:val="00B46182"/>
    <w:rsid w:val="00B66F98"/>
    <w:rsid w:val="00B67BAC"/>
    <w:rsid w:val="00B70276"/>
    <w:rsid w:val="00B71A01"/>
    <w:rsid w:val="00B7338A"/>
    <w:rsid w:val="00B75763"/>
    <w:rsid w:val="00B7652D"/>
    <w:rsid w:val="00B76E7D"/>
    <w:rsid w:val="00B7744E"/>
    <w:rsid w:val="00B81143"/>
    <w:rsid w:val="00B81D44"/>
    <w:rsid w:val="00B83FEF"/>
    <w:rsid w:val="00B8662C"/>
    <w:rsid w:val="00B959D9"/>
    <w:rsid w:val="00B95A0E"/>
    <w:rsid w:val="00B97653"/>
    <w:rsid w:val="00BA53C2"/>
    <w:rsid w:val="00BA5BFD"/>
    <w:rsid w:val="00BA624B"/>
    <w:rsid w:val="00BA7FB4"/>
    <w:rsid w:val="00BB0375"/>
    <w:rsid w:val="00BB40CB"/>
    <w:rsid w:val="00BC1354"/>
    <w:rsid w:val="00BC5221"/>
    <w:rsid w:val="00BD272E"/>
    <w:rsid w:val="00BD3649"/>
    <w:rsid w:val="00BD70FE"/>
    <w:rsid w:val="00BE0B9F"/>
    <w:rsid w:val="00BE22D0"/>
    <w:rsid w:val="00BE3B5D"/>
    <w:rsid w:val="00BF139B"/>
    <w:rsid w:val="00BF22CE"/>
    <w:rsid w:val="00BF269E"/>
    <w:rsid w:val="00BF4923"/>
    <w:rsid w:val="00BF5DD7"/>
    <w:rsid w:val="00C008A9"/>
    <w:rsid w:val="00C20D1A"/>
    <w:rsid w:val="00C22CC7"/>
    <w:rsid w:val="00C2461B"/>
    <w:rsid w:val="00C31F8E"/>
    <w:rsid w:val="00C32404"/>
    <w:rsid w:val="00C356A7"/>
    <w:rsid w:val="00C37BE8"/>
    <w:rsid w:val="00C40F6B"/>
    <w:rsid w:val="00C4226E"/>
    <w:rsid w:val="00C428AD"/>
    <w:rsid w:val="00C44C45"/>
    <w:rsid w:val="00C50A8B"/>
    <w:rsid w:val="00C616E1"/>
    <w:rsid w:val="00C6326F"/>
    <w:rsid w:val="00C6631F"/>
    <w:rsid w:val="00C721B8"/>
    <w:rsid w:val="00C7313F"/>
    <w:rsid w:val="00C77FD1"/>
    <w:rsid w:val="00C80E17"/>
    <w:rsid w:val="00C8224B"/>
    <w:rsid w:val="00C871EA"/>
    <w:rsid w:val="00C90ACA"/>
    <w:rsid w:val="00C90E7A"/>
    <w:rsid w:val="00C926D6"/>
    <w:rsid w:val="00C941C8"/>
    <w:rsid w:val="00C952FE"/>
    <w:rsid w:val="00CA2295"/>
    <w:rsid w:val="00CA39ED"/>
    <w:rsid w:val="00CA3B41"/>
    <w:rsid w:val="00CA4135"/>
    <w:rsid w:val="00CA5280"/>
    <w:rsid w:val="00CA7E03"/>
    <w:rsid w:val="00CA7E62"/>
    <w:rsid w:val="00CB28EB"/>
    <w:rsid w:val="00CB4B49"/>
    <w:rsid w:val="00CB521F"/>
    <w:rsid w:val="00CC4182"/>
    <w:rsid w:val="00CC4F39"/>
    <w:rsid w:val="00CD2AD7"/>
    <w:rsid w:val="00CD2E2C"/>
    <w:rsid w:val="00CD5A30"/>
    <w:rsid w:val="00CD6881"/>
    <w:rsid w:val="00CE2EF8"/>
    <w:rsid w:val="00CE7E68"/>
    <w:rsid w:val="00CF1FF7"/>
    <w:rsid w:val="00CF2BEF"/>
    <w:rsid w:val="00CF30B2"/>
    <w:rsid w:val="00CF50E3"/>
    <w:rsid w:val="00CF5239"/>
    <w:rsid w:val="00CF5BC9"/>
    <w:rsid w:val="00CF6373"/>
    <w:rsid w:val="00CF70BE"/>
    <w:rsid w:val="00D00A2B"/>
    <w:rsid w:val="00D07320"/>
    <w:rsid w:val="00D14703"/>
    <w:rsid w:val="00D1559E"/>
    <w:rsid w:val="00D25A12"/>
    <w:rsid w:val="00D27578"/>
    <w:rsid w:val="00D3422D"/>
    <w:rsid w:val="00D4166F"/>
    <w:rsid w:val="00D4543B"/>
    <w:rsid w:val="00D45C1C"/>
    <w:rsid w:val="00D46A40"/>
    <w:rsid w:val="00D47900"/>
    <w:rsid w:val="00D47A17"/>
    <w:rsid w:val="00D47E3A"/>
    <w:rsid w:val="00D51F52"/>
    <w:rsid w:val="00D57A9A"/>
    <w:rsid w:val="00D62D18"/>
    <w:rsid w:val="00D6369D"/>
    <w:rsid w:val="00D6689C"/>
    <w:rsid w:val="00D67585"/>
    <w:rsid w:val="00D70254"/>
    <w:rsid w:val="00D7166E"/>
    <w:rsid w:val="00D7285E"/>
    <w:rsid w:val="00D7457C"/>
    <w:rsid w:val="00D7592A"/>
    <w:rsid w:val="00D808F8"/>
    <w:rsid w:val="00D821C2"/>
    <w:rsid w:val="00D821F5"/>
    <w:rsid w:val="00D85804"/>
    <w:rsid w:val="00D86D9C"/>
    <w:rsid w:val="00D95688"/>
    <w:rsid w:val="00D964CE"/>
    <w:rsid w:val="00DA14BF"/>
    <w:rsid w:val="00DA45A6"/>
    <w:rsid w:val="00DB0146"/>
    <w:rsid w:val="00DC1A46"/>
    <w:rsid w:val="00DC2D07"/>
    <w:rsid w:val="00DC57CD"/>
    <w:rsid w:val="00DC6647"/>
    <w:rsid w:val="00DD1F2C"/>
    <w:rsid w:val="00DD4F63"/>
    <w:rsid w:val="00DD5C7F"/>
    <w:rsid w:val="00DE27BD"/>
    <w:rsid w:val="00DE46E4"/>
    <w:rsid w:val="00DE483C"/>
    <w:rsid w:val="00DE646E"/>
    <w:rsid w:val="00DF3810"/>
    <w:rsid w:val="00DF56AE"/>
    <w:rsid w:val="00DF60ED"/>
    <w:rsid w:val="00E001AB"/>
    <w:rsid w:val="00E10CDB"/>
    <w:rsid w:val="00E15D73"/>
    <w:rsid w:val="00E165E7"/>
    <w:rsid w:val="00E203C5"/>
    <w:rsid w:val="00E22193"/>
    <w:rsid w:val="00E25ADD"/>
    <w:rsid w:val="00E30F42"/>
    <w:rsid w:val="00E3677E"/>
    <w:rsid w:val="00E40578"/>
    <w:rsid w:val="00E40603"/>
    <w:rsid w:val="00E40F6A"/>
    <w:rsid w:val="00E41802"/>
    <w:rsid w:val="00E41CA2"/>
    <w:rsid w:val="00E4376D"/>
    <w:rsid w:val="00E5102C"/>
    <w:rsid w:val="00E537BC"/>
    <w:rsid w:val="00E541E0"/>
    <w:rsid w:val="00E664F4"/>
    <w:rsid w:val="00E67F83"/>
    <w:rsid w:val="00E71E83"/>
    <w:rsid w:val="00E7496B"/>
    <w:rsid w:val="00E75EE5"/>
    <w:rsid w:val="00E81E55"/>
    <w:rsid w:val="00E82866"/>
    <w:rsid w:val="00E8563C"/>
    <w:rsid w:val="00E85AE2"/>
    <w:rsid w:val="00E90560"/>
    <w:rsid w:val="00EA039B"/>
    <w:rsid w:val="00EA2376"/>
    <w:rsid w:val="00EA4E0B"/>
    <w:rsid w:val="00EB2C3E"/>
    <w:rsid w:val="00EB7703"/>
    <w:rsid w:val="00EC3A95"/>
    <w:rsid w:val="00ED0F56"/>
    <w:rsid w:val="00ED2C73"/>
    <w:rsid w:val="00ED7C3C"/>
    <w:rsid w:val="00EE2497"/>
    <w:rsid w:val="00EE3076"/>
    <w:rsid w:val="00EE425A"/>
    <w:rsid w:val="00EF5DD3"/>
    <w:rsid w:val="00F0384E"/>
    <w:rsid w:val="00F05F7A"/>
    <w:rsid w:val="00F10943"/>
    <w:rsid w:val="00F14628"/>
    <w:rsid w:val="00F15529"/>
    <w:rsid w:val="00F15D8A"/>
    <w:rsid w:val="00F16986"/>
    <w:rsid w:val="00F20C30"/>
    <w:rsid w:val="00F22157"/>
    <w:rsid w:val="00F2267B"/>
    <w:rsid w:val="00F22EA8"/>
    <w:rsid w:val="00F3661B"/>
    <w:rsid w:val="00F43A06"/>
    <w:rsid w:val="00F43DF4"/>
    <w:rsid w:val="00F461B0"/>
    <w:rsid w:val="00F55892"/>
    <w:rsid w:val="00F565CB"/>
    <w:rsid w:val="00F670B6"/>
    <w:rsid w:val="00F714EC"/>
    <w:rsid w:val="00F72212"/>
    <w:rsid w:val="00F81047"/>
    <w:rsid w:val="00F84D5F"/>
    <w:rsid w:val="00FA5B39"/>
    <w:rsid w:val="00FA7090"/>
    <w:rsid w:val="00FB1222"/>
    <w:rsid w:val="00FB425D"/>
    <w:rsid w:val="00FB5D05"/>
    <w:rsid w:val="00FB6254"/>
    <w:rsid w:val="00FB6A0D"/>
    <w:rsid w:val="00FC17D9"/>
    <w:rsid w:val="00FC1C7A"/>
    <w:rsid w:val="00FC25D0"/>
    <w:rsid w:val="00FC27F6"/>
    <w:rsid w:val="00FC3BC8"/>
    <w:rsid w:val="00FC3BF8"/>
    <w:rsid w:val="00FC4139"/>
    <w:rsid w:val="00FC44F3"/>
    <w:rsid w:val="00FC7344"/>
    <w:rsid w:val="00FC7764"/>
    <w:rsid w:val="00FD2313"/>
    <w:rsid w:val="00FD4471"/>
    <w:rsid w:val="00FD6B5E"/>
    <w:rsid w:val="00FE70C7"/>
    <w:rsid w:val="00FF6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2C24287"/>
  <w15:docId w15:val="{A18F829C-F60A-49D3-B76F-5A5C27C3D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F8E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654D4"/>
    <w:pPr>
      <w:pBdr>
        <w:top w:val="nil"/>
        <w:left w:val="nil"/>
        <w:bottom w:val="nil"/>
        <w:right w:val="nil"/>
        <w:between w:val="nil"/>
        <w:bar w:val="nil"/>
      </w:pBdr>
      <w:spacing w:after="0"/>
      <w:jc w:val="center"/>
    </w:pPr>
    <w:rPr>
      <w:rFonts w:ascii="Trajan Pro" w:eastAsia="Arial Unicode MS" w:hAnsi="Trajan Pro" w:cs="Arial Unicode MS"/>
      <w:b/>
      <w:bCs/>
      <w:color w:val="000000"/>
      <w:sz w:val="40"/>
      <w:szCs w:val="40"/>
      <w:bdr w:val="nil"/>
    </w:rPr>
  </w:style>
  <w:style w:type="paragraph" w:customStyle="1" w:styleId="Body">
    <w:name w:val="Body"/>
    <w:rsid w:val="009654D4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paragraph" w:styleId="NoSpacing">
    <w:name w:val="No Spacing"/>
    <w:uiPriority w:val="1"/>
    <w:qFormat/>
    <w:rsid w:val="00297816"/>
    <w:pPr>
      <w:spacing w:after="0"/>
    </w:pPr>
    <w:rPr>
      <w:sz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789D"/>
    <w:pPr>
      <w:spacing w:after="160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789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5789D"/>
    <w:pPr>
      <w:tabs>
        <w:tab w:val="center" w:pos="4513"/>
        <w:tab w:val="right" w:pos="9026"/>
      </w:tabs>
      <w:spacing w:after="0"/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5789D"/>
    <w:rPr>
      <w:sz w:val="22"/>
      <w:szCs w:val="22"/>
    </w:rPr>
  </w:style>
  <w:style w:type="character" w:styleId="Strong">
    <w:name w:val="Strong"/>
    <w:basedOn w:val="DefaultParagraphFont"/>
    <w:uiPriority w:val="22"/>
    <w:qFormat/>
    <w:rsid w:val="00FC413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4767E7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767E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32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lough%20Inn\Desktop\Menu\The%20Plough%20Menu%20Word%20Tem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BCB30931519242BC1139F16376F317" ma:contentTypeVersion="4" ma:contentTypeDescription="Create a new document." ma:contentTypeScope="" ma:versionID="49fe108afb25365e40fdada882a5de06">
  <xsd:schema xmlns:xsd="http://www.w3.org/2001/XMLSchema" xmlns:xs="http://www.w3.org/2001/XMLSchema" xmlns:p="http://schemas.microsoft.com/office/2006/metadata/properties" xmlns:ns3="2839ba63-7065-4f19-b4ca-3c771cb3e804" targetNamespace="http://schemas.microsoft.com/office/2006/metadata/properties" ma:root="true" ma:fieldsID="38208abe5f6bdc456dc24e0bec20366a" ns3:_="">
    <xsd:import namespace="2839ba63-7065-4f19-b4ca-3c771cb3e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39ba63-7065-4f19-b4ca-3c771cb3e8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1EF7D8-587B-432F-B3F5-8864A9C419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92CA129-073A-4184-A977-CE0FCA8383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39ba63-7065-4f19-b4ca-3c771cb3e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B7F631-F983-4D6D-A6E5-B7EEC0F3F8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2CBE675-82D5-4B31-B4D7-080F838DD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The Plough Menu Word Temp.dotx</Template>
  <TotalTime>23127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Plough Inn</dc:creator>
  <cp:keywords/>
  <cp:lastModifiedBy>Celtic Arms Management</cp:lastModifiedBy>
  <cp:revision>176</cp:revision>
  <cp:lastPrinted>2026-03-26T17:36:00Z</cp:lastPrinted>
  <dcterms:created xsi:type="dcterms:W3CDTF">2026-01-02T20:13:00Z</dcterms:created>
  <dcterms:modified xsi:type="dcterms:W3CDTF">2026-03-31T09:53:00Z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0x010100A2BCB30931519242BC1139F16376F317</vt:lpwstr>
  </property>
</Properties>
</file>