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03CE2" w14:textId="77777777" w:rsidR="005E1084" w:rsidRDefault="005E1084" w:rsidP="00617D80">
      <w:pPr>
        <w:tabs>
          <w:tab w:val="left" w:pos="1136"/>
        </w:tabs>
        <w:jc w:val="right"/>
      </w:pPr>
    </w:p>
    <w:p w14:paraId="09645CAC" w14:textId="77777777" w:rsidR="005E1084" w:rsidRDefault="005E1084" w:rsidP="00617D80">
      <w:pPr>
        <w:tabs>
          <w:tab w:val="left" w:pos="1136"/>
        </w:tabs>
        <w:jc w:val="right"/>
      </w:pPr>
    </w:p>
    <w:p w14:paraId="4CCAFE28" w14:textId="1EF6CB82" w:rsidR="005E1084" w:rsidRDefault="005E1084" w:rsidP="00617D80">
      <w:pPr>
        <w:tabs>
          <w:tab w:val="left" w:pos="1136"/>
        </w:tabs>
        <w:jc w:val="right"/>
      </w:pPr>
    </w:p>
    <w:p w14:paraId="4F05F906" w14:textId="2165DE24" w:rsidR="004067EB" w:rsidRDefault="00FB13CE" w:rsidP="004067EB">
      <w:pPr>
        <w:spacing w:after="120"/>
        <w:jc w:val="center"/>
      </w:pPr>
      <w:r>
        <w:rPr>
          <w:noProof/>
          <w:lang w:val="en-US"/>
        </w:rPr>
        <mc:AlternateContent>
          <mc:Choice Requires="wps">
            <w:drawing>
              <wp:anchor distT="152400" distB="152400" distL="152400" distR="152400" simplePos="0" relativeHeight="251660288" behindDoc="0" locked="0" layoutInCell="1" allowOverlap="1" wp14:anchorId="03BBB91E" wp14:editId="4A119B32">
                <wp:simplePos x="0" y="0"/>
                <wp:positionH relativeFrom="margin">
                  <wp:posOffset>3265170</wp:posOffset>
                </wp:positionH>
                <wp:positionV relativeFrom="page">
                  <wp:posOffset>2314575</wp:posOffset>
                </wp:positionV>
                <wp:extent cx="3857625" cy="6181725"/>
                <wp:effectExtent l="0" t="0" r="0" b="9525"/>
                <wp:wrapTight wrapText="bothSides">
                  <wp:wrapPolygon edited="0">
                    <wp:start x="213" y="0"/>
                    <wp:lineTo x="213" y="21567"/>
                    <wp:lineTo x="21227" y="21567"/>
                    <wp:lineTo x="21227" y="0"/>
                    <wp:lineTo x="213" y="0"/>
                  </wp:wrapPolygon>
                </wp:wrapTight>
                <wp:docPr id="10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857625" cy="6181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4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3372B3" w14:textId="6580D392" w:rsidR="004B0C12" w:rsidRDefault="004B0C12" w:rsidP="004F5525">
                            <w:pPr>
                              <w:tabs>
                                <w:tab w:val="left" w:pos="6521"/>
                              </w:tabs>
                              <w:spacing w:after="120"/>
                              <w:jc w:val="center"/>
                              <w:rPr>
                                <w:b/>
                                <w:bCs/>
                                <w:szCs w:val="24"/>
                              </w:rPr>
                            </w:pPr>
                            <w:r w:rsidRPr="00B1030C">
                              <w:rPr>
                                <w:b/>
                                <w:bCs/>
                                <w:szCs w:val="24"/>
                              </w:rPr>
                              <w:t>Mains</w:t>
                            </w:r>
                          </w:p>
                          <w:p w14:paraId="34C0AA3C" w14:textId="77777777" w:rsidR="00FB13CE" w:rsidRPr="00B1030C" w:rsidRDefault="00FB13CE" w:rsidP="004F5525">
                            <w:pPr>
                              <w:tabs>
                                <w:tab w:val="left" w:pos="6521"/>
                              </w:tabs>
                              <w:spacing w:after="120"/>
                              <w:jc w:val="center"/>
                              <w:rPr>
                                <w:b/>
                                <w:bCs/>
                                <w:szCs w:val="24"/>
                              </w:rPr>
                            </w:pPr>
                          </w:p>
                          <w:p w14:paraId="396AE17B" w14:textId="58198A1E" w:rsidR="00113869" w:rsidRPr="009B5AE6" w:rsidRDefault="00755D42" w:rsidP="009B5AE6">
                            <w:pPr>
                              <w:spacing w:after="120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1"/>
                                <w:szCs w:val="21"/>
                              </w:rPr>
                              <w:t>Garlic Mushroom &amp; Spinach</w:t>
                            </w:r>
                            <w:r w:rsidR="00563883" w:rsidRPr="00B1030C">
                              <w:rPr>
                                <w:b/>
                                <w:bCs/>
                                <w:color w:val="000000" w:themeColor="text1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185CCD">
                              <w:rPr>
                                <w:b/>
                                <w:bCs/>
                                <w:color w:val="000000" w:themeColor="text1"/>
                                <w:sz w:val="21"/>
                                <w:szCs w:val="21"/>
                              </w:rPr>
                              <w:t>B</w:t>
                            </w:r>
                            <w:r w:rsidR="00563883" w:rsidRPr="00B1030C">
                              <w:rPr>
                                <w:b/>
                                <w:bCs/>
                                <w:color w:val="000000" w:themeColor="text1"/>
                                <w:sz w:val="21"/>
                                <w:szCs w:val="21"/>
                              </w:rPr>
                              <w:t>urger</w:t>
                            </w:r>
                            <w:r w:rsidR="00D964CE">
                              <w:rPr>
                                <w:b/>
                                <w:bCs/>
                                <w:color w:val="000000" w:themeColor="text1"/>
                                <w:sz w:val="21"/>
                                <w:szCs w:val="21"/>
                              </w:rPr>
                              <w:t xml:space="preserve">, </w:t>
                            </w:r>
                            <w:r w:rsidR="00445F3D">
                              <w:rPr>
                                <w:bCs/>
                                <w:color w:val="000000" w:themeColor="text1"/>
                                <w:sz w:val="21"/>
                                <w:szCs w:val="21"/>
                              </w:rPr>
                              <w:t>chipotle mayo,</w:t>
                            </w:r>
                            <w:r w:rsidR="00D6369D" w:rsidRPr="00B1030C">
                              <w:rPr>
                                <w:bCs/>
                                <w:color w:val="000000" w:themeColor="text1"/>
                                <w:sz w:val="21"/>
                                <w:szCs w:val="21"/>
                              </w:rPr>
                              <w:t xml:space="preserve"> baby gem, tomato, triple cooked chips </w:t>
                            </w:r>
                            <w:r w:rsidR="00D6369D" w:rsidRPr="00B1030C">
                              <w:rPr>
                                <w:b/>
                                <w:bCs/>
                                <w:color w:val="000000" w:themeColor="text1"/>
                                <w:sz w:val="21"/>
                                <w:szCs w:val="21"/>
                              </w:rPr>
                              <w:t xml:space="preserve">(V) (VG) </w:t>
                            </w:r>
                            <w:r w:rsidR="00445F3D">
                              <w:rPr>
                                <w:b/>
                                <w:bCs/>
                                <w:color w:val="000000" w:themeColor="text1"/>
                                <w:sz w:val="21"/>
                                <w:szCs w:val="21"/>
                              </w:rPr>
                              <w:t xml:space="preserve">(GFA) </w:t>
                            </w:r>
                            <w:r w:rsidR="00D6369D" w:rsidRPr="00B1030C">
                              <w:rPr>
                                <w:b/>
                                <w:bCs/>
                                <w:color w:val="000000" w:themeColor="text1"/>
                                <w:sz w:val="21"/>
                                <w:szCs w:val="21"/>
                              </w:rPr>
                              <w:t>£1</w:t>
                            </w:r>
                            <w:r w:rsidR="00FB425D">
                              <w:rPr>
                                <w:b/>
                                <w:bCs/>
                                <w:color w:val="000000" w:themeColor="text1"/>
                                <w:sz w:val="21"/>
                                <w:szCs w:val="21"/>
                              </w:rPr>
                              <w:t>5</w:t>
                            </w:r>
                            <w:r w:rsidR="00D6369D" w:rsidRPr="00B1030C">
                              <w:rPr>
                                <w:b/>
                                <w:bCs/>
                                <w:color w:val="000000" w:themeColor="text1"/>
                                <w:sz w:val="21"/>
                                <w:szCs w:val="21"/>
                              </w:rPr>
                              <w:t>.95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  <w:p w14:paraId="05502ED1" w14:textId="0D0B9551" w:rsidR="00387C39" w:rsidRPr="00094215" w:rsidRDefault="00B36AB8" w:rsidP="00C75A05">
                            <w:pPr>
                              <w:spacing w:after="120"/>
                              <w:jc w:val="center"/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  <w:r w:rsidRPr="00094215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Tempura </w:t>
                            </w:r>
                            <w:r w:rsidR="00387C39" w:rsidRPr="00094215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Vegetable Sweet </w:t>
                            </w:r>
                            <w:r w:rsidR="001929C0" w:rsidRPr="00094215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&amp;</w:t>
                            </w:r>
                            <w:r w:rsidR="00387C39" w:rsidRPr="00094215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1929C0" w:rsidRPr="00094215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S</w:t>
                            </w:r>
                            <w:r w:rsidR="00387C39" w:rsidRPr="00094215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our, </w:t>
                            </w:r>
                            <w:r w:rsidR="00387C39" w:rsidRPr="00094215">
                              <w:rPr>
                                <w:sz w:val="21"/>
                                <w:szCs w:val="21"/>
                              </w:rPr>
                              <w:t>wild rice, prawn crackers</w:t>
                            </w:r>
                            <w:r w:rsidR="001929C0" w:rsidRPr="00094215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F11AE7" w:rsidRPr="00094215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(VGA)</w:t>
                            </w:r>
                            <w:r w:rsidR="00F11AE7" w:rsidRPr="00094215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C75A05" w:rsidRPr="00094215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(GFA)</w:t>
                            </w:r>
                            <w:r w:rsidR="00C75A05" w:rsidRPr="00094215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1929C0" w:rsidRPr="00094215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£</w:t>
                            </w:r>
                            <w:r w:rsidR="008D1695" w:rsidRPr="00094215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15.95</w:t>
                            </w:r>
                          </w:p>
                          <w:p w14:paraId="7FB1FF1F" w14:textId="294D3FE6" w:rsidR="009B5AE6" w:rsidRPr="00094215" w:rsidRDefault="009B5AE6" w:rsidP="009B5AE6">
                            <w:pPr>
                              <w:spacing w:after="120"/>
                              <w:jc w:val="center"/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  <w:r w:rsidRPr="00094215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Feather Blade of Beef, </w:t>
                            </w:r>
                            <w:r w:rsidRPr="00094215">
                              <w:rPr>
                                <w:sz w:val="21"/>
                                <w:szCs w:val="21"/>
                              </w:rPr>
                              <w:t xml:space="preserve">creamy parsnip mash, wild mushrooms, crushed hazelnuts, red wine jus </w:t>
                            </w:r>
                            <w:r w:rsidR="008D1695" w:rsidRPr="00094215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(GF)</w:t>
                            </w:r>
                            <w:r w:rsidR="008D1695" w:rsidRPr="00094215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094215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£</w:t>
                            </w:r>
                            <w:r w:rsidR="008D1695" w:rsidRPr="00094215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21.95</w:t>
                            </w:r>
                          </w:p>
                          <w:p w14:paraId="39A90FE4" w14:textId="623D3040" w:rsidR="00F10943" w:rsidRPr="00094215" w:rsidRDefault="00387C39" w:rsidP="00C75A05">
                            <w:pPr>
                              <w:spacing w:after="120"/>
                              <w:jc w:val="center"/>
                              <w:rPr>
                                <w:b/>
                                <w:sz w:val="21"/>
                                <w:szCs w:val="21"/>
                              </w:rPr>
                            </w:pPr>
                            <w:r w:rsidRPr="00094215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Cod </w:t>
                            </w:r>
                            <w:r w:rsidR="00BF139B" w:rsidRPr="00094215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S</w:t>
                            </w:r>
                            <w:r w:rsidRPr="00094215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upreme</w:t>
                            </w:r>
                            <w:r w:rsidR="00563883" w:rsidRPr="00094215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, </w:t>
                            </w:r>
                            <w:r w:rsidRPr="00094215">
                              <w:rPr>
                                <w:bCs/>
                                <w:sz w:val="21"/>
                                <w:szCs w:val="21"/>
                              </w:rPr>
                              <w:t xml:space="preserve">mini fondant potato, warm tartare sauce, pickled fennel </w:t>
                            </w:r>
                            <w:r w:rsidR="001929C0" w:rsidRPr="00094215">
                              <w:rPr>
                                <w:bCs/>
                                <w:sz w:val="21"/>
                                <w:szCs w:val="21"/>
                              </w:rPr>
                              <w:t>&amp;</w:t>
                            </w:r>
                            <w:r w:rsidRPr="00094215">
                              <w:rPr>
                                <w:bCs/>
                                <w:sz w:val="21"/>
                                <w:szCs w:val="21"/>
                              </w:rPr>
                              <w:t xml:space="preserve"> samphire</w:t>
                            </w:r>
                            <w:r w:rsidR="00076C13" w:rsidRPr="00094215">
                              <w:rPr>
                                <w:bCs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2B4DAA" w:rsidRPr="002B4DAA">
                              <w:rPr>
                                <w:b/>
                                <w:sz w:val="21"/>
                                <w:szCs w:val="21"/>
                              </w:rPr>
                              <w:t xml:space="preserve">(GF) </w:t>
                            </w:r>
                            <w:r w:rsidR="00076C13" w:rsidRPr="00094215">
                              <w:rPr>
                                <w:b/>
                                <w:sz w:val="21"/>
                                <w:szCs w:val="21"/>
                              </w:rPr>
                              <w:t>£</w:t>
                            </w:r>
                            <w:r w:rsidR="006257C3" w:rsidRPr="00094215">
                              <w:rPr>
                                <w:b/>
                                <w:sz w:val="21"/>
                                <w:szCs w:val="21"/>
                              </w:rPr>
                              <w:t>2</w:t>
                            </w:r>
                            <w:r w:rsidR="008D1695" w:rsidRPr="00094215">
                              <w:rPr>
                                <w:b/>
                                <w:sz w:val="21"/>
                                <w:szCs w:val="21"/>
                              </w:rPr>
                              <w:t>3.95</w:t>
                            </w:r>
                          </w:p>
                          <w:p w14:paraId="0952F52C" w14:textId="620E05C6" w:rsidR="00611EF5" w:rsidRPr="00094215" w:rsidRDefault="00611EF5" w:rsidP="00C75A05">
                            <w:pPr>
                              <w:spacing w:after="120"/>
                              <w:jc w:val="center"/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  <w:r w:rsidRPr="00094215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Sweet Potato &amp; Butternut Squash Nut Roast, </w:t>
                            </w:r>
                            <w:r w:rsidRPr="00094215">
                              <w:rPr>
                                <w:sz w:val="21"/>
                                <w:szCs w:val="21"/>
                              </w:rPr>
                              <w:t>garlic &amp; rosemary roast potatoes, seasonal vegetables, vegan gravy</w:t>
                            </w:r>
                            <w:r w:rsidRPr="00094215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 (V) (VGA) (GFA) £15.95</w:t>
                            </w:r>
                          </w:p>
                          <w:p w14:paraId="7736F333" w14:textId="5F7D76C3" w:rsidR="006257C3" w:rsidRPr="00094215" w:rsidRDefault="006257C3" w:rsidP="0027419B">
                            <w:pPr>
                              <w:spacing w:after="160" w:line="259" w:lineRule="auto"/>
                              <w:jc w:val="center"/>
                              <w:rPr>
                                <w:rFonts w:eastAsia="Calibri" w:cs="Times New Roman"/>
                                <w:b/>
                                <w:bCs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</w:pPr>
                            <w:r w:rsidRPr="00094215">
                              <w:rPr>
                                <w:rFonts w:eastAsia="Calibri" w:cs="Times New Roman"/>
                                <w:b/>
                                <w:bCs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 xml:space="preserve">Pork Medallions, </w:t>
                            </w:r>
                            <w:r w:rsidR="001929C0" w:rsidRPr="00094215">
                              <w:rPr>
                                <w:rFonts w:eastAsia="Calibri" w:cs="Times New Roman"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>h</w:t>
                            </w:r>
                            <w:r w:rsidRPr="00094215">
                              <w:rPr>
                                <w:rFonts w:eastAsia="Calibri" w:cs="Times New Roman"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 xml:space="preserve">orseradish crushed potato, </w:t>
                            </w:r>
                            <w:r w:rsidR="001929C0" w:rsidRPr="00094215">
                              <w:rPr>
                                <w:rFonts w:eastAsia="Calibri" w:cs="Times New Roman"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>s</w:t>
                            </w:r>
                            <w:r w:rsidRPr="00094215">
                              <w:rPr>
                                <w:rFonts w:eastAsia="Calibri" w:cs="Times New Roman"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 xml:space="preserve">hredded sprouts </w:t>
                            </w:r>
                            <w:r w:rsidR="001929C0" w:rsidRPr="00094215">
                              <w:rPr>
                                <w:rFonts w:eastAsia="Calibri" w:cs="Times New Roman"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>&amp;</w:t>
                            </w:r>
                            <w:r w:rsidRPr="00094215">
                              <w:rPr>
                                <w:rFonts w:eastAsia="Calibri" w:cs="Times New Roman"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 xml:space="preserve"> bacon</w:t>
                            </w:r>
                            <w:r w:rsidR="001929C0" w:rsidRPr="00094215">
                              <w:rPr>
                                <w:rFonts w:eastAsia="Calibri" w:cs="Times New Roman"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>,</w:t>
                            </w:r>
                            <w:r w:rsidRPr="00094215">
                              <w:rPr>
                                <w:rFonts w:eastAsia="Calibri" w:cs="Times New Roman"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 xml:space="preserve"> </w:t>
                            </w:r>
                            <w:r w:rsidR="001929C0" w:rsidRPr="00094215">
                              <w:rPr>
                                <w:rFonts w:eastAsia="Calibri" w:cs="Times New Roman"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>d</w:t>
                            </w:r>
                            <w:r w:rsidRPr="00094215">
                              <w:rPr>
                                <w:rFonts w:eastAsia="Calibri" w:cs="Times New Roman"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>ark stout gravy</w:t>
                            </w:r>
                            <w:r w:rsidR="008D1695" w:rsidRPr="00094215">
                              <w:rPr>
                                <w:rFonts w:eastAsia="Calibri" w:cs="Times New Roman"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 xml:space="preserve"> </w:t>
                            </w:r>
                            <w:r w:rsidR="008D1695" w:rsidRPr="00094215">
                              <w:rPr>
                                <w:rFonts w:eastAsia="Calibri" w:cs="Times New Roman"/>
                                <w:b/>
                                <w:bCs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>(GFA)</w:t>
                            </w:r>
                            <w:r w:rsidRPr="00094215">
                              <w:rPr>
                                <w:rFonts w:eastAsia="Calibri" w:cs="Times New Roman"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 xml:space="preserve"> </w:t>
                            </w:r>
                            <w:r w:rsidR="008D1695" w:rsidRPr="00094215">
                              <w:rPr>
                                <w:rFonts w:eastAsia="Calibri" w:cs="Times New Roman"/>
                                <w:b/>
                                <w:bCs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>£20.95</w:t>
                            </w:r>
                          </w:p>
                          <w:p w14:paraId="7F57352B" w14:textId="362BCB38" w:rsidR="00C75A05" w:rsidRPr="00094215" w:rsidRDefault="00C75A05" w:rsidP="00C75A05">
                            <w:pPr>
                              <w:spacing w:after="160" w:line="259" w:lineRule="auto"/>
                              <w:jc w:val="center"/>
                              <w:rPr>
                                <w:rFonts w:eastAsia="Calibri" w:cs="Times New Roman"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</w:pPr>
                            <w:r w:rsidRPr="00094215">
                              <w:rPr>
                                <w:rFonts w:eastAsia="Calibri" w:cs="Times New Roman"/>
                                <w:b/>
                                <w:bCs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 xml:space="preserve">Chicken Supreme, </w:t>
                            </w:r>
                            <w:r w:rsidRPr="00094215">
                              <w:rPr>
                                <w:rFonts w:eastAsia="Calibri" w:cs="Times New Roman"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>rosti potato, tarragon &amp; dill cream, black pudding &amp; green beans</w:t>
                            </w:r>
                            <w:r w:rsidR="008D1695" w:rsidRPr="00094215">
                              <w:rPr>
                                <w:rFonts w:eastAsia="Calibri" w:cs="Times New Roman"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 xml:space="preserve"> </w:t>
                            </w:r>
                            <w:r w:rsidR="008D1695" w:rsidRPr="00094215">
                              <w:rPr>
                                <w:rFonts w:eastAsia="Calibri" w:cs="Times New Roman"/>
                                <w:b/>
                                <w:bCs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>£20.95</w:t>
                            </w:r>
                          </w:p>
                          <w:p w14:paraId="067F1A99" w14:textId="09BF8BFA" w:rsidR="00C75A05" w:rsidRPr="00094215" w:rsidRDefault="00C75A05" w:rsidP="00C75A05">
                            <w:pPr>
                              <w:spacing w:after="160" w:line="259" w:lineRule="auto"/>
                              <w:jc w:val="center"/>
                              <w:rPr>
                                <w:rFonts w:eastAsia="Calibri" w:cs="Times New Roman"/>
                                <w:b/>
                                <w:bCs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</w:pPr>
                            <w:r w:rsidRPr="00094215">
                              <w:rPr>
                                <w:rFonts w:eastAsia="Calibri" w:cs="Times New Roman"/>
                                <w:b/>
                                <w:bCs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 xml:space="preserve">Pan Fried Seabream Fillet, </w:t>
                            </w:r>
                            <w:r w:rsidRPr="00094215">
                              <w:rPr>
                                <w:rFonts w:eastAsia="Calibri" w:cs="Times New Roman"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>ratatouille,</w:t>
                            </w:r>
                            <w:r w:rsidRPr="00094215">
                              <w:rPr>
                                <w:rFonts w:eastAsia="Calibri" w:cs="Times New Roman"/>
                                <w:b/>
                                <w:bCs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 xml:space="preserve"> </w:t>
                            </w:r>
                            <w:r w:rsidRPr="00094215">
                              <w:rPr>
                                <w:rFonts w:eastAsia="Calibri" w:cs="Times New Roman"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>basil pesto &amp; parmesan shavings</w:t>
                            </w:r>
                            <w:r w:rsidRPr="00094215">
                              <w:rPr>
                                <w:rFonts w:eastAsia="Calibri" w:cs="Times New Roman"/>
                                <w:b/>
                                <w:bCs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 xml:space="preserve"> (GF)</w:t>
                            </w:r>
                            <w:r w:rsidR="008D1695" w:rsidRPr="00094215">
                              <w:rPr>
                                <w:rFonts w:eastAsia="Calibri" w:cs="Times New Roman"/>
                                <w:b/>
                                <w:bCs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  <w:t xml:space="preserve"> £19.95</w:t>
                            </w:r>
                          </w:p>
                          <w:p w14:paraId="6A866F5B" w14:textId="7093AB63" w:rsidR="004067EB" w:rsidRPr="0010070F" w:rsidRDefault="004067EB" w:rsidP="009C3187">
                            <w:pPr>
                              <w:spacing w:after="160" w:line="259" w:lineRule="auto"/>
                              <w:jc w:val="center"/>
                              <w:rPr>
                                <w:rFonts w:eastAsia="Calibri" w:cs="Times New Roman"/>
                                <w:b/>
                                <w:bCs/>
                                <w:color w:val="000000" w:themeColor="text1"/>
                                <w:kern w:val="2"/>
                                <w:sz w:val="21"/>
                                <w:szCs w:val="21"/>
                                <w14:ligatures w14:val="standardContextual"/>
                              </w:rPr>
                            </w:pPr>
                            <w:r w:rsidRPr="00B1030C">
                              <w:rPr>
                                <w:b/>
                                <w:bCs/>
                                <w:szCs w:val="24"/>
                              </w:rPr>
                              <w:t>Steaks</w:t>
                            </w:r>
                          </w:p>
                          <w:p w14:paraId="426AE1A8" w14:textId="77777777" w:rsidR="004067EB" w:rsidRPr="00B1030C" w:rsidRDefault="004067EB" w:rsidP="004067EB">
                            <w:pPr>
                              <w:spacing w:after="0"/>
                              <w:jc w:val="center"/>
                              <w:rPr>
                                <w:sz w:val="20"/>
                                <w:u w:val="single"/>
                              </w:rPr>
                            </w:pPr>
                            <w:r w:rsidRPr="00B1030C">
                              <w:rPr>
                                <w:sz w:val="20"/>
                                <w:u w:val="single"/>
                              </w:rPr>
                              <w:t>Our steaks are dressed with a chilled pink peppercorn &amp; rosemary butter served with triple cooked chips, grilled tomato, battered onion rings, peppercorn sauce &amp; flat mushroom</w:t>
                            </w:r>
                          </w:p>
                          <w:p w14:paraId="195FBD94" w14:textId="297E6C8C" w:rsidR="004067EB" w:rsidRPr="00B1030C" w:rsidRDefault="004067EB" w:rsidP="004067EB">
                            <w:pPr>
                              <w:spacing w:after="120"/>
                              <w:jc w:val="center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B1030C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  </w:t>
                            </w:r>
                            <w:r w:rsidRPr="00B1030C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8oz Rump Steak (GFA) £2</w:t>
                            </w:r>
                            <w:r w:rsidR="00FB425D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4</w:t>
                            </w:r>
                            <w:r w:rsidRPr="00B1030C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.95 </w:t>
                            </w:r>
                            <w:r w:rsidRPr="00B1030C">
                              <w:rPr>
                                <w:b/>
                                <w:bCs/>
                                <w:color w:val="FF000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08F89E8D" w14:textId="3611C8F4" w:rsidR="004067EB" w:rsidRPr="00B1030C" w:rsidRDefault="004067EB" w:rsidP="004067EB">
                            <w:pPr>
                              <w:spacing w:after="120"/>
                              <w:jc w:val="center"/>
                              <w:rPr>
                                <w:b/>
                                <w:bCs/>
                                <w:color w:val="FF0000"/>
                                <w:sz w:val="22"/>
                                <w:szCs w:val="22"/>
                              </w:rPr>
                            </w:pPr>
                            <w:r w:rsidRPr="00B1030C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8oz Fillet Steak (GFA) £2</w:t>
                            </w:r>
                            <w:r w:rsidR="008D1695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9</w:t>
                            </w:r>
                            <w:r w:rsidRPr="00B1030C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.95 </w:t>
                            </w:r>
                          </w:p>
                          <w:p w14:paraId="44E73B26" w14:textId="031A381A" w:rsidR="004067EB" w:rsidRPr="00B1030C" w:rsidRDefault="004067EB" w:rsidP="004067EB">
                            <w:pPr>
                              <w:spacing w:after="120"/>
                              <w:jc w:val="center"/>
                              <w:rPr>
                                <w:b/>
                                <w:bCs/>
                                <w:color w:val="FF0000"/>
                                <w:sz w:val="22"/>
                                <w:szCs w:val="22"/>
                              </w:rPr>
                            </w:pPr>
                            <w:r w:rsidRPr="00B1030C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16oz Chateaubriand For 2, </w:t>
                            </w:r>
                            <w:r w:rsidRPr="00B1030C">
                              <w:rPr>
                                <w:sz w:val="22"/>
                                <w:szCs w:val="22"/>
                              </w:rPr>
                              <w:t xml:space="preserve">red wine jus, peppercorn sauce, </w:t>
                            </w:r>
                            <w:r w:rsidR="00F40226">
                              <w:rPr>
                                <w:sz w:val="22"/>
                                <w:szCs w:val="22"/>
                              </w:rPr>
                              <w:t>sauteed fine</w:t>
                            </w:r>
                            <w:r w:rsidRPr="00B1030C">
                              <w:rPr>
                                <w:sz w:val="22"/>
                                <w:szCs w:val="22"/>
                              </w:rPr>
                              <w:t xml:space="preserve"> green beans, grilled tomatoes, onion rings, flat mushrooms, chilled pink peppercorn &amp; rosemary butter &amp; a choice of hand cut chips, mashed potato or fries </w:t>
                            </w:r>
                            <w:r w:rsidRPr="00B1030C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(GFA) £5</w:t>
                            </w:r>
                            <w:r w:rsidR="007358FD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9</w:t>
                            </w:r>
                            <w:r w:rsidRPr="00B1030C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.95 </w:t>
                            </w:r>
                          </w:p>
                          <w:p w14:paraId="6462560D" w14:textId="262BE442" w:rsidR="004F768C" w:rsidRPr="00260042" w:rsidRDefault="004F768C" w:rsidP="008345EB">
                            <w:pPr>
                              <w:spacing w:after="120"/>
                              <w:jc w:val="center"/>
                              <w:rPr>
                                <w:b/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3BBB91E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left:0;text-align:left;margin-left:257.1pt;margin-top:182.25pt;width:303.75pt;height:486.75pt;z-index:25166028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" filled="f" stroked="f" strokeweight="1pt">
                <v:stroke miterlimit="4"/>
                <v:path arrowok="t"/>
                <v:textbox>
                  <w:txbxContent>
                    <w:p w14:paraId="713372B3" w14:textId="6580D392" w:rsidR="004B0C12" w:rsidRDefault="004B0C12" w:rsidP="004F5525">
                      <w:pPr>
                        <w:tabs>
                          <w:tab w:val="left" w:pos="6521"/>
                        </w:tabs>
                        <w:spacing w:after="120"/>
                        <w:jc w:val="center"/>
                        <w:rPr>
                          <w:b/>
                          <w:bCs/>
                          <w:szCs w:val="24"/>
                        </w:rPr>
                      </w:pPr>
                      <w:r w:rsidRPr="00B1030C">
                        <w:rPr>
                          <w:b/>
                          <w:bCs/>
                          <w:szCs w:val="24"/>
                        </w:rPr>
                        <w:t>Mains</w:t>
                      </w:r>
                    </w:p>
                    <w:p w14:paraId="34C0AA3C" w14:textId="77777777" w:rsidR="00FB13CE" w:rsidRPr="00B1030C" w:rsidRDefault="00FB13CE" w:rsidP="004F5525">
                      <w:pPr>
                        <w:tabs>
                          <w:tab w:val="left" w:pos="6521"/>
                        </w:tabs>
                        <w:spacing w:after="120"/>
                        <w:jc w:val="center"/>
                        <w:rPr>
                          <w:b/>
                          <w:bCs/>
                          <w:szCs w:val="24"/>
                        </w:rPr>
                      </w:pPr>
                    </w:p>
                    <w:p w14:paraId="396AE17B" w14:textId="58198A1E" w:rsidR="00113869" w:rsidRPr="009B5AE6" w:rsidRDefault="00755D42" w:rsidP="009B5AE6">
                      <w:pPr>
                        <w:spacing w:after="120"/>
                        <w:jc w:val="center"/>
                        <w:rPr>
                          <w:b/>
                          <w:bCs/>
                          <w:color w:val="000000" w:themeColor="text1"/>
                          <w:sz w:val="21"/>
                          <w:szCs w:val="2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1"/>
                          <w:szCs w:val="21"/>
                        </w:rPr>
                        <w:t>Garlic Mushroom &amp; Spinach</w:t>
                      </w:r>
                      <w:r w:rsidR="00563883" w:rsidRPr="00B1030C">
                        <w:rPr>
                          <w:b/>
                          <w:bCs/>
                          <w:color w:val="000000" w:themeColor="text1"/>
                          <w:sz w:val="21"/>
                          <w:szCs w:val="21"/>
                        </w:rPr>
                        <w:t xml:space="preserve"> </w:t>
                      </w:r>
                      <w:r w:rsidR="00185CCD">
                        <w:rPr>
                          <w:b/>
                          <w:bCs/>
                          <w:color w:val="000000" w:themeColor="text1"/>
                          <w:sz w:val="21"/>
                          <w:szCs w:val="21"/>
                        </w:rPr>
                        <w:t>B</w:t>
                      </w:r>
                      <w:r w:rsidR="00563883" w:rsidRPr="00B1030C">
                        <w:rPr>
                          <w:b/>
                          <w:bCs/>
                          <w:color w:val="000000" w:themeColor="text1"/>
                          <w:sz w:val="21"/>
                          <w:szCs w:val="21"/>
                        </w:rPr>
                        <w:t>urger</w:t>
                      </w:r>
                      <w:r w:rsidR="00D964CE">
                        <w:rPr>
                          <w:b/>
                          <w:bCs/>
                          <w:color w:val="000000" w:themeColor="text1"/>
                          <w:sz w:val="21"/>
                          <w:szCs w:val="21"/>
                        </w:rPr>
                        <w:t xml:space="preserve">, </w:t>
                      </w:r>
                      <w:r w:rsidR="00445F3D">
                        <w:rPr>
                          <w:bCs/>
                          <w:color w:val="000000" w:themeColor="text1"/>
                          <w:sz w:val="21"/>
                          <w:szCs w:val="21"/>
                        </w:rPr>
                        <w:t>chipotle mayo,</w:t>
                      </w:r>
                      <w:r w:rsidR="00D6369D" w:rsidRPr="00B1030C">
                        <w:rPr>
                          <w:bCs/>
                          <w:color w:val="000000" w:themeColor="text1"/>
                          <w:sz w:val="21"/>
                          <w:szCs w:val="21"/>
                        </w:rPr>
                        <w:t xml:space="preserve"> baby gem, tomato, triple cooked chips </w:t>
                      </w:r>
                      <w:r w:rsidR="00D6369D" w:rsidRPr="00B1030C">
                        <w:rPr>
                          <w:b/>
                          <w:bCs/>
                          <w:color w:val="000000" w:themeColor="text1"/>
                          <w:sz w:val="21"/>
                          <w:szCs w:val="21"/>
                        </w:rPr>
                        <w:t xml:space="preserve">(V) (VG) </w:t>
                      </w:r>
                      <w:r w:rsidR="00445F3D">
                        <w:rPr>
                          <w:b/>
                          <w:bCs/>
                          <w:color w:val="000000" w:themeColor="text1"/>
                          <w:sz w:val="21"/>
                          <w:szCs w:val="21"/>
                        </w:rPr>
                        <w:t xml:space="preserve">(GFA) </w:t>
                      </w:r>
                      <w:r w:rsidR="00D6369D" w:rsidRPr="00B1030C">
                        <w:rPr>
                          <w:b/>
                          <w:bCs/>
                          <w:color w:val="000000" w:themeColor="text1"/>
                          <w:sz w:val="21"/>
                          <w:szCs w:val="21"/>
                        </w:rPr>
                        <w:t>£1</w:t>
                      </w:r>
                      <w:r w:rsidR="00FB425D">
                        <w:rPr>
                          <w:b/>
                          <w:bCs/>
                          <w:color w:val="000000" w:themeColor="text1"/>
                          <w:sz w:val="21"/>
                          <w:szCs w:val="21"/>
                        </w:rPr>
                        <w:t>5</w:t>
                      </w:r>
                      <w:r w:rsidR="00D6369D" w:rsidRPr="00B1030C">
                        <w:rPr>
                          <w:b/>
                          <w:bCs/>
                          <w:color w:val="000000" w:themeColor="text1"/>
                          <w:sz w:val="21"/>
                          <w:szCs w:val="21"/>
                        </w:rPr>
                        <w:t>.95</w:t>
                      </w:r>
                      <w:r>
                        <w:rPr>
                          <w:b/>
                          <w:bCs/>
                          <w:color w:val="000000" w:themeColor="text1"/>
                          <w:sz w:val="21"/>
                          <w:szCs w:val="21"/>
                        </w:rPr>
                        <w:t xml:space="preserve"> </w:t>
                      </w:r>
                    </w:p>
                    <w:p w14:paraId="05502ED1" w14:textId="0D0B9551" w:rsidR="00387C39" w:rsidRPr="00094215" w:rsidRDefault="00B36AB8" w:rsidP="00C75A05">
                      <w:pPr>
                        <w:spacing w:after="120"/>
                        <w:jc w:val="center"/>
                        <w:rPr>
                          <w:b/>
                          <w:bCs/>
                          <w:sz w:val="21"/>
                          <w:szCs w:val="21"/>
                        </w:rPr>
                      </w:pPr>
                      <w:r w:rsidRPr="00094215">
                        <w:rPr>
                          <w:b/>
                          <w:bCs/>
                          <w:sz w:val="21"/>
                          <w:szCs w:val="21"/>
                        </w:rPr>
                        <w:t xml:space="preserve">Tempura </w:t>
                      </w:r>
                      <w:r w:rsidR="00387C39" w:rsidRPr="00094215">
                        <w:rPr>
                          <w:b/>
                          <w:bCs/>
                          <w:sz w:val="21"/>
                          <w:szCs w:val="21"/>
                        </w:rPr>
                        <w:t xml:space="preserve">Vegetable Sweet </w:t>
                      </w:r>
                      <w:r w:rsidR="001929C0" w:rsidRPr="00094215">
                        <w:rPr>
                          <w:b/>
                          <w:bCs/>
                          <w:sz w:val="21"/>
                          <w:szCs w:val="21"/>
                        </w:rPr>
                        <w:t>&amp;</w:t>
                      </w:r>
                      <w:r w:rsidR="00387C39" w:rsidRPr="00094215">
                        <w:rPr>
                          <w:b/>
                          <w:bCs/>
                          <w:sz w:val="21"/>
                          <w:szCs w:val="21"/>
                        </w:rPr>
                        <w:t xml:space="preserve"> </w:t>
                      </w:r>
                      <w:r w:rsidR="001929C0" w:rsidRPr="00094215">
                        <w:rPr>
                          <w:b/>
                          <w:bCs/>
                          <w:sz w:val="21"/>
                          <w:szCs w:val="21"/>
                        </w:rPr>
                        <w:t>S</w:t>
                      </w:r>
                      <w:r w:rsidR="00387C39" w:rsidRPr="00094215">
                        <w:rPr>
                          <w:b/>
                          <w:bCs/>
                          <w:sz w:val="21"/>
                          <w:szCs w:val="21"/>
                        </w:rPr>
                        <w:t xml:space="preserve">our, </w:t>
                      </w:r>
                      <w:r w:rsidR="00387C39" w:rsidRPr="00094215">
                        <w:rPr>
                          <w:sz w:val="21"/>
                          <w:szCs w:val="21"/>
                        </w:rPr>
                        <w:t>wild rice, prawn crackers</w:t>
                      </w:r>
                      <w:r w:rsidR="001929C0" w:rsidRPr="00094215">
                        <w:rPr>
                          <w:sz w:val="21"/>
                          <w:szCs w:val="21"/>
                        </w:rPr>
                        <w:t xml:space="preserve"> </w:t>
                      </w:r>
                      <w:r w:rsidR="00F11AE7" w:rsidRPr="00094215">
                        <w:rPr>
                          <w:b/>
                          <w:bCs/>
                          <w:sz w:val="21"/>
                          <w:szCs w:val="21"/>
                        </w:rPr>
                        <w:t>(VGA)</w:t>
                      </w:r>
                      <w:r w:rsidR="00F11AE7" w:rsidRPr="00094215">
                        <w:rPr>
                          <w:sz w:val="21"/>
                          <w:szCs w:val="21"/>
                        </w:rPr>
                        <w:t xml:space="preserve"> </w:t>
                      </w:r>
                      <w:r w:rsidR="00C75A05" w:rsidRPr="00094215">
                        <w:rPr>
                          <w:b/>
                          <w:bCs/>
                          <w:sz w:val="21"/>
                          <w:szCs w:val="21"/>
                        </w:rPr>
                        <w:t>(GFA)</w:t>
                      </w:r>
                      <w:r w:rsidR="00C75A05" w:rsidRPr="00094215">
                        <w:rPr>
                          <w:sz w:val="21"/>
                          <w:szCs w:val="21"/>
                        </w:rPr>
                        <w:t xml:space="preserve"> </w:t>
                      </w:r>
                      <w:r w:rsidR="001929C0" w:rsidRPr="00094215">
                        <w:rPr>
                          <w:b/>
                          <w:bCs/>
                          <w:sz w:val="21"/>
                          <w:szCs w:val="21"/>
                        </w:rPr>
                        <w:t>£</w:t>
                      </w:r>
                      <w:r w:rsidR="008D1695" w:rsidRPr="00094215">
                        <w:rPr>
                          <w:b/>
                          <w:bCs/>
                          <w:sz w:val="21"/>
                          <w:szCs w:val="21"/>
                        </w:rPr>
                        <w:t>15.95</w:t>
                      </w:r>
                    </w:p>
                    <w:p w14:paraId="7FB1FF1F" w14:textId="294D3FE6" w:rsidR="009B5AE6" w:rsidRPr="00094215" w:rsidRDefault="009B5AE6" w:rsidP="009B5AE6">
                      <w:pPr>
                        <w:spacing w:after="120"/>
                        <w:jc w:val="center"/>
                        <w:rPr>
                          <w:b/>
                          <w:bCs/>
                          <w:sz w:val="21"/>
                          <w:szCs w:val="21"/>
                        </w:rPr>
                      </w:pPr>
                      <w:r w:rsidRPr="00094215">
                        <w:rPr>
                          <w:b/>
                          <w:bCs/>
                          <w:sz w:val="21"/>
                          <w:szCs w:val="21"/>
                        </w:rPr>
                        <w:t xml:space="preserve">Feather Blade of Beef, </w:t>
                      </w:r>
                      <w:r w:rsidRPr="00094215">
                        <w:rPr>
                          <w:sz w:val="21"/>
                          <w:szCs w:val="21"/>
                        </w:rPr>
                        <w:t xml:space="preserve">creamy parsnip mash, wild mushrooms, crushed hazelnuts, red wine jus </w:t>
                      </w:r>
                      <w:r w:rsidR="008D1695" w:rsidRPr="00094215">
                        <w:rPr>
                          <w:b/>
                          <w:bCs/>
                          <w:sz w:val="21"/>
                          <w:szCs w:val="21"/>
                        </w:rPr>
                        <w:t>(GF)</w:t>
                      </w:r>
                      <w:r w:rsidR="008D1695" w:rsidRPr="00094215">
                        <w:rPr>
                          <w:sz w:val="21"/>
                          <w:szCs w:val="21"/>
                        </w:rPr>
                        <w:t xml:space="preserve"> </w:t>
                      </w:r>
                      <w:r w:rsidRPr="00094215">
                        <w:rPr>
                          <w:b/>
                          <w:bCs/>
                          <w:sz w:val="21"/>
                          <w:szCs w:val="21"/>
                        </w:rPr>
                        <w:t>£</w:t>
                      </w:r>
                      <w:r w:rsidR="008D1695" w:rsidRPr="00094215">
                        <w:rPr>
                          <w:b/>
                          <w:bCs/>
                          <w:sz w:val="21"/>
                          <w:szCs w:val="21"/>
                        </w:rPr>
                        <w:t>21.95</w:t>
                      </w:r>
                    </w:p>
                    <w:p w14:paraId="39A90FE4" w14:textId="623D3040" w:rsidR="00F10943" w:rsidRPr="00094215" w:rsidRDefault="00387C39" w:rsidP="00C75A05">
                      <w:pPr>
                        <w:spacing w:after="120"/>
                        <w:jc w:val="center"/>
                        <w:rPr>
                          <w:b/>
                          <w:sz w:val="21"/>
                          <w:szCs w:val="21"/>
                        </w:rPr>
                      </w:pPr>
                      <w:r w:rsidRPr="00094215">
                        <w:rPr>
                          <w:b/>
                          <w:bCs/>
                          <w:sz w:val="21"/>
                          <w:szCs w:val="21"/>
                        </w:rPr>
                        <w:t xml:space="preserve">Cod </w:t>
                      </w:r>
                      <w:r w:rsidR="00BF139B" w:rsidRPr="00094215">
                        <w:rPr>
                          <w:b/>
                          <w:bCs/>
                          <w:sz w:val="21"/>
                          <w:szCs w:val="21"/>
                        </w:rPr>
                        <w:t>S</w:t>
                      </w:r>
                      <w:r w:rsidRPr="00094215">
                        <w:rPr>
                          <w:b/>
                          <w:bCs/>
                          <w:sz w:val="21"/>
                          <w:szCs w:val="21"/>
                        </w:rPr>
                        <w:t>upreme</w:t>
                      </w:r>
                      <w:r w:rsidR="00563883" w:rsidRPr="00094215">
                        <w:rPr>
                          <w:b/>
                          <w:bCs/>
                          <w:sz w:val="21"/>
                          <w:szCs w:val="21"/>
                        </w:rPr>
                        <w:t xml:space="preserve">, </w:t>
                      </w:r>
                      <w:r w:rsidRPr="00094215">
                        <w:rPr>
                          <w:bCs/>
                          <w:sz w:val="21"/>
                          <w:szCs w:val="21"/>
                        </w:rPr>
                        <w:t xml:space="preserve">mini fondant potato, warm tartare sauce, pickled fennel </w:t>
                      </w:r>
                      <w:r w:rsidR="001929C0" w:rsidRPr="00094215">
                        <w:rPr>
                          <w:bCs/>
                          <w:sz w:val="21"/>
                          <w:szCs w:val="21"/>
                        </w:rPr>
                        <w:t>&amp;</w:t>
                      </w:r>
                      <w:r w:rsidRPr="00094215">
                        <w:rPr>
                          <w:bCs/>
                          <w:sz w:val="21"/>
                          <w:szCs w:val="21"/>
                        </w:rPr>
                        <w:t xml:space="preserve"> samphire</w:t>
                      </w:r>
                      <w:r w:rsidR="00076C13" w:rsidRPr="00094215">
                        <w:rPr>
                          <w:bCs/>
                          <w:sz w:val="21"/>
                          <w:szCs w:val="21"/>
                        </w:rPr>
                        <w:t xml:space="preserve"> </w:t>
                      </w:r>
                      <w:r w:rsidR="002B4DAA" w:rsidRPr="002B4DAA">
                        <w:rPr>
                          <w:b/>
                          <w:sz w:val="21"/>
                          <w:szCs w:val="21"/>
                        </w:rPr>
                        <w:t xml:space="preserve">(GF) </w:t>
                      </w:r>
                      <w:r w:rsidR="00076C13" w:rsidRPr="00094215">
                        <w:rPr>
                          <w:b/>
                          <w:sz w:val="21"/>
                          <w:szCs w:val="21"/>
                        </w:rPr>
                        <w:t>£</w:t>
                      </w:r>
                      <w:r w:rsidR="006257C3" w:rsidRPr="00094215">
                        <w:rPr>
                          <w:b/>
                          <w:sz w:val="21"/>
                          <w:szCs w:val="21"/>
                        </w:rPr>
                        <w:t>2</w:t>
                      </w:r>
                      <w:r w:rsidR="008D1695" w:rsidRPr="00094215">
                        <w:rPr>
                          <w:b/>
                          <w:sz w:val="21"/>
                          <w:szCs w:val="21"/>
                        </w:rPr>
                        <w:t>3.95</w:t>
                      </w:r>
                    </w:p>
                    <w:p w14:paraId="0952F52C" w14:textId="620E05C6" w:rsidR="00611EF5" w:rsidRPr="00094215" w:rsidRDefault="00611EF5" w:rsidP="00C75A05">
                      <w:pPr>
                        <w:spacing w:after="120"/>
                        <w:jc w:val="center"/>
                        <w:rPr>
                          <w:b/>
                          <w:bCs/>
                          <w:sz w:val="21"/>
                          <w:szCs w:val="21"/>
                        </w:rPr>
                      </w:pPr>
                      <w:r w:rsidRPr="00094215">
                        <w:rPr>
                          <w:b/>
                          <w:bCs/>
                          <w:sz w:val="21"/>
                          <w:szCs w:val="21"/>
                        </w:rPr>
                        <w:t xml:space="preserve">Sweet Potato &amp; Butternut Squash Nut Roast, </w:t>
                      </w:r>
                      <w:r w:rsidRPr="00094215">
                        <w:rPr>
                          <w:sz w:val="21"/>
                          <w:szCs w:val="21"/>
                        </w:rPr>
                        <w:t>garlic &amp; rosemary roast potatoes, seasonal vegetables, vegan gravy</w:t>
                      </w:r>
                      <w:r w:rsidRPr="00094215">
                        <w:rPr>
                          <w:b/>
                          <w:bCs/>
                          <w:sz w:val="21"/>
                          <w:szCs w:val="21"/>
                        </w:rPr>
                        <w:t xml:space="preserve"> (V) (VGA) (GFA) £15.95</w:t>
                      </w:r>
                    </w:p>
                    <w:p w14:paraId="7736F333" w14:textId="5F7D76C3" w:rsidR="006257C3" w:rsidRPr="00094215" w:rsidRDefault="006257C3" w:rsidP="0027419B">
                      <w:pPr>
                        <w:spacing w:after="160" w:line="259" w:lineRule="auto"/>
                        <w:jc w:val="center"/>
                        <w:rPr>
                          <w:rFonts w:eastAsia="Calibri" w:cs="Times New Roman"/>
                          <w:b/>
                          <w:bCs/>
                          <w:kern w:val="2"/>
                          <w:sz w:val="21"/>
                          <w:szCs w:val="21"/>
                          <w14:ligatures w14:val="standardContextual"/>
                        </w:rPr>
                      </w:pPr>
                      <w:r w:rsidRPr="00094215">
                        <w:rPr>
                          <w:rFonts w:eastAsia="Calibri" w:cs="Times New Roman"/>
                          <w:b/>
                          <w:bCs/>
                          <w:kern w:val="2"/>
                          <w:sz w:val="21"/>
                          <w:szCs w:val="21"/>
                          <w14:ligatures w14:val="standardContextual"/>
                        </w:rPr>
                        <w:t xml:space="preserve">Pork Medallions, </w:t>
                      </w:r>
                      <w:r w:rsidR="001929C0" w:rsidRPr="00094215">
                        <w:rPr>
                          <w:rFonts w:eastAsia="Calibri" w:cs="Times New Roman"/>
                          <w:kern w:val="2"/>
                          <w:sz w:val="21"/>
                          <w:szCs w:val="21"/>
                          <w14:ligatures w14:val="standardContextual"/>
                        </w:rPr>
                        <w:t>h</w:t>
                      </w:r>
                      <w:r w:rsidRPr="00094215">
                        <w:rPr>
                          <w:rFonts w:eastAsia="Calibri" w:cs="Times New Roman"/>
                          <w:kern w:val="2"/>
                          <w:sz w:val="21"/>
                          <w:szCs w:val="21"/>
                          <w14:ligatures w14:val="standardContextual"/>
                        </w:rPr>
                        <w:t xml:space="preserve">orseradish crushed potato, </w:t>
                      </w:r>
                      <w:r w:rsidR="001929C0" w:rsidRPr="00094215">
                        <w:rPr>
                          <w:rFonts w:eastAsia="Calibri" w:cs="Times New Roman"/>
                          <w:kern w:val="2"/>
                          <w:sz w:val="21"/>
                          <w:szCs w:val="21"/>
                          <w14:ligatures w14:val="standardContextual"/>
                        </w:rPr>
                        <w:t>s</w:t>
                      </w:r>
                      <w:r w:rsidRPr="00094215">
                        <w:rPr>
                          <w:rFonts w:eastAsia="Calibri" w:cs="Times New Roman"/>
                          <w:kern w:val="2"/>
                          <w:sz w:val="21"/>
                          <w:szCs w:val="21"/>
                          <w14:ligatures w14:val="standardContextual"/>
                        </w:rPr>
                        <w:t xml:space="preserve">hredded sprouts </w:t>
                      </w:r>
                      <w:r w:rsidR="001929C0" w:rsidRPr="00094215">
                        <w:rPr>
                          <w:rFonts w:eastAsia="Calibri" w:cs="Times New Roman"/>
                          <w:kern w:val="2"/>
                          <w:sz w:val="21"/>
                          <w:szCs w:val="21"/>
                          <w14:ligatures w14:val="standardContextual"/>
                        </w:rPr>
                        <w:t>&amp;</w:t>
                      </w:r>
                      <w:r w:rsidRPr="00094215">
                        <w:rPr>
                          <w:rFonts w:eastAsia="Calibri" w:cs="Times New Roman"/>
                          <w:kern w:val="2"/>
                          <w:sz w:val="21"/>
                          <w:szCs w:val="21"/>
                          <w14:ligatures w14:val="standardContextual"/>
                        </w:rPr>
                        <w:t xml:space="preserve"> bacon</w:t>
                      </w:r>
                      <w:r w:rsidR="001929C0" w:rsidRPr="00094215">
                        <w:rPr>
                          <w:rFonts w:eastAsia="Calibri" w:cs="Times New Roman"/>
                          <w:kern w:val="2"/>
                          <w:sz w:val="21"/>
                          <w:szCs w:val="21"/>
                          <w14:ligatures w14:val="standardContextual"/>
                        </w:rPr>
                        <w:t>,</w:t>
                      </w:r>
                      <w:r w:rsidRPr="00094215">
                        <w:rPr>
                          <w:rFonts w:eastAsia="Calibri" w:cs="Times New Roman"/>
                          <w:kern w:val="2"/>
                          <w:sz w:val="21"/>
                          <w:szCs w:val="21"/>
                          <w14:ligatures w14:val="standardContextual"/>
                        </w:rPr>
                        <w:t xml:space="preserve"> </w:t>
                      </w:r>
                      <w:r w:rsidR="001929C0" w:rsidRPr="00094215">
                        <w:rPr>
                          <w:rFonts w:eastAsia="Calibri" w:cs="Times New Roman"/>
                          <w:kern w:val="2"/>
                          <w:sz w:val="21"/>
                          <w:szCs w:val="21"/>
                          <w14:ligatures w14:val="standardContextual"/>
                        </w:rPr>
                        <w:t>d</w:t>
                      </w:r>
                      <w:r w:rsidRPr="00094215">
                        <w:rPr>
                          <w:rFonts w:eastAsia="Calibri" w:cs="Times New Roman"/>
                          <w:kern w:val="2"/>
                          <w:sz w:val="21"/>
                          <w:szCs w:val="21"/>
                          <w14:ligatures w14:val="standardContextual"/>
                        </w:rPr>
                        <w:t>ark stout gravy</w:t>
                      </w:r>
                      <w:r w:rsidR="008D1695" w:rsidRPr="00094215">
                        <w:rPr>
                          <w:rFonts w:eastAsia="Calibri" w:cs="Times New Roman"/>
                          <w:kern w:val="2"/>
                          <w:sz w:val="21"/>
                          <w:szCs w:val="21"/>
                          <w14:ligatures w14:val="standardContextual"/>
                        </w:rPr>
                        <w:t xml:space="preserve"> </w:t>
                      </w:r>
                      <w:r w:rsidR="008D1695" w:rsidRPr="00094215">
                        <w:rPr>
                          <w:rFonts w:eastAsia="Calibri" w:cs="Times New Roman"/>
                          <w:b/>
                          <w:bCs/>
                          <w:kern w:val="2"/>
                          <w:sz w:val="21"/>
                          <w:szCs w:val="21"/>
                          <w14:ligatures w14:val="standardContextual"/>
                        </w:rPr>
                        <w:t>(GFA)</w:t>
                      </w:r>
                      <w:r w:rsidRPr="00094215">
                        <w:rPr>
                          <w:rFonts w:eastAsia="Calibri" w:cs="Times New Roman"/>
                          <w:kern w:val="2"/>
                          <w:sz w:val="21"/>
                          <w:szCs w:val="21"/>
                          <w14:ligatures w14:val="standardContextual"/>
                        </w:rPr>
                        <w:t xml:space="preserve"> </w:t>
                      </w:r>
                      <w:r w:rsidR="008D1695" w:rsidRPr="00094215">
                        <w:rPr>
                          <w:rFonts w:eastAsia="Calibri" w:cs="Times New Roman"/>
                          <w:b/>
                          <w:bCs/>
                          <w:kern w:val="2"/>
                          <w:sz w:val="21"/>
                          <w:szCs w:val="21"/>
                          <w14:ligatures w14:val="standardContextual"/>
                        </w:rPr>
                        <w:t>£20.95</w:t>
                      </w:r>
                    </w:p>
                    <w:p w14:paraId="7F57352B" w14:textId="362BCB38" w:rsidR="00C75A05" w:rsidRPr="00094215" w:rsidRDefault="00C75A05" w:rsidP="00C75A05">
                      <w:pPr>
                        <w:spacing w:after="160" w:line="259" w:lineRule="auto"/>
                        <w:jc w:val="center"/>
                        <w:rPr>
                          <w:rFonts w:eastAsia="Calibri" w:cs="Times New Roman"/>
                          <w:kern w:val="2"/>
                          <w:sz w:val="21"/>
                          <w:szCs w:val="21"/>
                          <w14:ligatures w14:val="standardContextual"/>
                        </w:rPr>
                      </w:pPr>
                      <w:r w:rsidRPr="00094215">
                        <w:rPr>
                          <w:rFonts w:eastAsia="Calibri" w:cs="Times New Roman"/>
                          <w:b/>
                          <w:bCs/>
                          <w:kern w:val="2"/>
                          <w:sz w:val="21"/>
                          <w:szCs w:val="21"/>
                          <w14:ligatures w14:val="standardContextual"/>
                        </w:rPr>
                        <w:t xml:space="preserve">Chicken Supreme, </w:t>
                      </w:r>
                      <w:r w:rsidRPr="00094215">
                        <w:rPr>
                          <w:rFonts w:eastAsia="Calibri" w:cs="Times New Roman"/>
                          <w:kern w:val="2"/>
                          <w:sz w:val="21"/>
                          <w:szCs w:val="21"/>
                          <w14:ligatures w14:val="standardContextual"/>
                        </w:rPr>
                        <w:t>rosti potato, tarragon &amp; dill cream, black pudding &amp; green beans</w:t>
                      </w:r>
                      <w:r w:rsidR="008D1695" w:rsidRPr="00094215">
                        <w:rPr>
                          <w:rFonts w:eastAsia="Calibri" w:cs="Times New Roman"/>
                          <w:kern w:val="2"/>
                          <w:sz w:val="21"/>
                          <w:szCs w:val="21"/>
                          <w14:ligatures w14:val="standardContextual"/>
                        </w:rPr>
                        <w:t xml:space="preserve"> </w:t>
                      </w:r>
                      <w:r w:rsidR="008D1695" w:rsidRPr="00094215">
                        <w:rPr>
                          <w:rFonts w:eastAsia="Calibri" w:cs="Times New Roman"/>
                          <w:b/>
                          <w:bCs/>
                          <w:kern w:val="2"/>
                          <w:sz w:val="21"/>
                          <w:szCs w:val="21"/>
                          <w14:ligatures w14:val="standardContextual"/>
                        </w:rPr>
                        <w:t>£20.95</w:t>
                      </w:r>
                    </w:p>
                    <w:p w14:paraId="067F1A99" w14:textId="09BF8BFA" w:rsidR="00C75A05" w:rsidRPr="00094215" w:rsidRDefault="00C75A05" w:rsidP="00C75A05">
                      <w:pPr>
                        <w:spacing w:after="160" w:line="259" w:lineRule="auto"/>
                        <w:jc w:val="center"/>
                        <w:rPr>
                          <w:rFonts w:eastAsia="Calibri" w:cs="Times New Roman"/>
                          <w:b/>
                          <w:bCs/>
                          <w:kern w:val="2"/>
                          <w:sz w:val="21"/>
                          <w:szCs w:val="21"/>
                          <w14:ligatures w14:val="standardContextual"/>
                        </w:rPr>
                      </w:pPr>
                      <w:r w:rsidRPr="00094215">
                        <w:rPr>
                          <w:rFonts w:eastAsia="Calibri" w:cs="Times New Roman"/>
                          <w:b/>
                          <w:bCs/>
                          <w:kern w:val="2"/>
                          <w:sz w:val="21"/>
                          <w:szCs w:val="21"/>
                          <w14:ligatures w14:val="standardContextual"/>
                        </w:rPr>
                        <w:t xml:space="preserve">Pan Fried Seabream Fillet, </w:t>
                      </w:r>
                      <w:r w:rsidRPr="00094215">
                        <w:rPr>
                          <w:rFonts w:eastAsia="Calibri" w:cs="Times New Roman"/>
                          <w:kern w:val="2"/>
                          <w:sz w:val="21"/>
                          <w:szCs w:val="21"/>
                          <w14:ligatures w14:val="standardContextual"/>
                        </w:rPr>
                        <w:t>ratatouille,</w:t>
                      </w:r>
                      <w:r w:rsidRPr="00094215">
                        <w:rPr>
                          <w:rFonts w:eastAsia="Calibri" w:cs="Times New Roman"/>
                          <w:b/>
                          <w:bCs/>
                          <w:kern w:val="2"/>
                          <w:sz w:val="21"/>
                          <w:szCs w:val="21"/>
                          <w14:ligatures w14:val="standardContextual"/>
                        </w:rPr>
                        <w:t xml:space="preserve"> </w:t>
                      </w:r>
                      <w:r w:rsidRPr="00094215">
                        <w:rPr>
                          <w:rFonts w:eastAsia="Calibri" w:cs="Times New Roman"/>
                          <w:kern w:val="2"/>
                          <w:sz w:val="21"/>
                          <w:szCs w:val="21"/>
                          <w14:ligatures w14:val="standardContextual"/>
                        </w:rPr>
                        <w:t>basil pesto &amp; parmesan shavings</w:t>
                      </w:r>
                      <w:r w:rsidRPr="00094215">
                        <w:rPr>
                          <w:rFonts w:eastAsia="Calibri" w:cs="Times New Roman"/>
                          <w:b/>
                          <w:bCs/>
                          <w:kern w:val="2"/>
                          <w:sz w:val="21"/>
                          <w:szCs w:val="21"/>
                          <w14:ligatures w14:val="standardContextual"/>
                        </w:rPr>
                        <w:t xml:space="preserve"> (GF)</w:t>
                      </w:r>
                      <w:r w:rsidR="008D1695" w:rsidRPr="00094215">
                        <w:rPr>
                          <w:rFonts w:eastAsia="Calibri" w:cs="Times New Roman"/>
                          <w:b/>
                          <w:bCs/>
                          <w:kern w:val="2"/>
                          <w:sz w:val="21"/>
                          <w:szCs w:val="21"/>
                          <w14:ligatures w14:val="standardContextual"/>
                        </w:rPr>
                        <w:t xml:space="preserve"> £19.95</w:t>
                      </w:r>
                    </w:p>
                    <w:p w14:paraId="6A866F5B" w14:textId="7093AB63" w:rsidR="004067EB" w:rsidRPr="0010070F" w:rsidRDefault="004067EB" w:rsidP="009C3187">
                      <w:pPr>
                        <w:spacing w:after="160" w:line="259" w:lineRule="auto"/>
                        <w:jc w:val="center"/>
                        <w:rPr>
                          <w:rFonts w:eastAsia="Calibri" w:cs="Times New Roman"/>
                          <w:b/>
                          <w:bCs/>
                          <w:color w:val="000000" w:themeColor="text1"/>
                          <w:kern w:val="2"/>
                          <w:sz w:val="21"/>
                          <w:szCs w:val="21"/>
                          <w14:ligatures w14:val="standardContextual"/>
                        </w:rPr>
                      </w:pPr>
                      <w:r w:rsidRPr="00B1030C">
                        <w:rPr>
                          <w:b/>
                          <w:bCs/>
                          <w:szCs w:val="24"/>
                        </w:rPr>
                        <w:t>Steaks</w:t>
                      </w:r>
                    </w:p>
                    <w:p w14:paraId="426AE1A8" w14:textId="77777777" w:rsidR="004067EB" w:rsidRPr="00B1030C" w:rsidRDefault="004067EB" w:rsidP="004067EB">
                      <w:pPr>
                        <w:spacing w:after="0"/>
                        <w:jc w:val="center"/>
                        <w:rPr>
                          <w:sz w:val="20"/>
                          <w:u w:val="single"/>
                        </w:rPr>
                      </w:pPr>
                      <w:r w:rsidRPr="00B1030C">
                        <w:rPr>
                          <w:sz w:val="20"/>
                          <w:u w:val="single"/>
                        </w:rPr>
                        <w:t>Our steaks are dressed with a chilled pink peppercorn &amp; rosemary butter served with triple cooked chips, grilled tomato, battered onion rings, peppercorn sauce &amp; flat mushroom</w:t>
                      </w:r>
                    </w:p>
                    <w:p w14:paraId="195FBD94" w14:textId="297E6C8C" w:rsidR="004067EB" w:rsidRPr="00B1030C" w:rsidRDefault="004067EB" w:rsidP="004067EB">
                      <w:pPr>
                        <w:spacing w:after="120"/>
                        <w:jc w:val="center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B1030C">
                        <w:rPr>
                          <w:b/>
                          <w:bCs/>
                          <w:sz w:val="21"/>
                          <w:szCs w:val="21"/>
                        </w:rPr>
                        <w:t xml:space="preserve">  </w:t>
                      </w:r>
                      <w:r w:rsidRPr="00B1030C">
                        <w:rPr>
                          <w:b/>
                          <w:bCs/>
                          <w:sz w:val="22"/>
                          <w:szCs w:val="22"/>
                        </w:rPr>
                        <w:t>8oz Rump Steak (GFA) £2</w:t>
                      </w:r>
                      <w:r w:rsidR="00FB425D">
                        <w:rPr>
                          <w:b/>
                          <w:bCs/>
                          <w:sz w:val="22"/>
                          <w:szCs w:val="22"/>
                        </w:rPr>
                        <w:t>4</w:t>
                      </w:r>
                      <w:r w:rsidRPr="00B1030C">
                        <w:rPr>
                          <w:b/>
                          <w:bCs/>
                          <w:sz w:val="22"/>
                          <w:szCs w:val="22"/>
                        </w:rPr>
                        <w:t xml:space="preserve">.95 </w:t>
                      </w:r>
                      <w:r w:rsidRPr="00B1030C">
                        <w:rPr>
                          <w:b/>
                          <w:bCs/>
                          <w:color w:val="FF0000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08F89E8D" w14:textId="3611C8F4" w:rsidR="004067EB" w:rsidRPr="00B1030C" w:rsidRDefault="004067EB" w:rsidP="004067EB">
                      <w:pPr>
                        <w:spacing w:after="120"/>
                        <w:jc w:val="center"/>
                        <w:rPr>
                          <w:b/>
                          <w:bCs/>
                          <w:color w:val="FF0000"/>
                          <w:sz w:val="22"/>
                          <w:szCs w:val="22"/>
                        </w:rPr>
                      </w:pPr>
                      <w:r w:rsidRPr="00B1030C">
                        <w:rPr>
                          <w:b/>
                          <w:bCs/>
                          <w:sz w:val="22"/>
                          <w:szCs w:val="22"/>
                        </w:rPr>
                        <w:t>8oz Fillet Steak (GFA) £2</w:t>
                      </w:r>
                      <w:r w:rsidR="008D1695">
                        <w:rPr>
                          <w:b/>
                          <w:bCs/>
                          <w:sz w:val="22"/>
                          <w:szCs w:val="22"/>
                        </w:rPr>
                        <w:t>9</w:t>
                      </w:r>
                      <w:r w:rsidRPr="00B1030C">
                        <w:rPr>
                          <w:b/>
                          <w:bCs/>
                          <w:sz w:val="22"/>
                          <w:szCs w:val="22"/>
                        </w:rPr>
                        <w:t xml:space="preserve">.95 </w:t>
                      </w:r>
                    </w:p>
                    <w:p w14:paraId="44E73B26" w14:textId="031A381A" w:rsidR="004067EB" w:rsidRPr="00B1030C" w:rsidRDefault="004067EB" w:rsidP="004067EB">
                      <w:pPr>
                        <w:spacing w:after="120"/>
                        <w:jc w:val="center"/>
                        <w:rPr>
                          <w:b/>
                          <w:bCs/>
                          <w:color w:val="FF0000"/>
                          <w:sz w:val="22"/>
                          <w:szCs w:val="22"/>
                        </w:rPr>
                      </w:pPr>
                      <w:r w:rsidRPr="00B1030C">
                        <w:rPr>
                          <w:b/>
                          <w:bCs/>
                          <w:sz w:val="22"/>
                          <w:szCs w:val="22"/>
                        </w:rPr>
                        <w:t xml:space="preserve">16oz Chateaubriand For 2, </w:t>
                      </w:r>
                      <w:r w:rsidRPr="00B1030C">
                        <w:rPr>
                          <w:sz w:val="22"/>
                          <w:szCs w:val="22"/>
                        </w:rPr>
                        <w:t xml:space="preserve">red wine jus, peppercorn sauce, </w:t>
                      </w:r>
                      <w:r w:rsidR="00F40226">
                        <w:rPr>
                          <w:sz w:val="22"/>
                          <w:szCs w:val="22"/>
                        </w:rPr>
                        <w:t>sauteed fine</w:t>
                      </w:r>
                      <w:r w:rsidRPr="00B1030C">
                        <w:rPr>
                          <w:sz w:val="22"/>
                          <w:szCs w:val="22"/>
                        </w:rPr>
                        <w:t xml:space="preserve"> green beans, grilled tomatoes, onion rings, flat mushrooms, chilled pink peppercorn &amp; rosemary butter &amp; a choice of hand cut chips, mashed potato or fries </w:t>
                      </w:r>
                      <w:r w:rsidRPr="00B1030C">
                        <w:rPr>
                          <w:b/>
                          <w:bCs/>
                          <w:sz w:val="22"/>
                          <w:szCs w:val="22"/>
                        </w:rPr>
                        <w:t>(GFA) £5</w:t>
                      </w:r>
                      <w:r w:rsidR="007358FD">
                        <w:rPr>
                          <w:b/>
                          <w:bCs/>
                          <w:sz w:val="22"/>
                          <w:szCs w:val="22"/>
                        </w:rPr>
                        <w:t>9</w:t>
                      </w:r>
                      <w:r w:rsidRPr="00B1030C">
                        <w:rPr>
                          <w:b/>
                          <w:bCs/>
                          <w:sz w:val="22"/>
                          <w:szCs w:val="22"/>
                        </w:rPr>
                        <w:t xml:space="preserve">.95 </w:t>
                      </w:r>
                    </w:p>
                    <w:p w14:paraId="6462560D" w14:textId="262BE442" w:rsidR="004F768C" w:rsidRPr="00260042" w:rsidRDefault="004F768C" w:rsidP="008345EB">
                      <w:pPr>
                        <w:spacing w:after="120"/>
                        <w:jc w:val="center"/>
                        <w:rPr>
                          <w:b/>
                          <w:sz w:val="21"/>
                          <w:szCs w:val="21"/>
                        </w:rPr>
                      </w:pPr>
                    </w:p>
                  </w:txbxContent>
                </v:textbox>
                <w10:wrap type="tight" anchorx="margin" anchory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152400" distB="152400" distL="152400" distR="152400" simplePos="0" relativeHeight="251656192" behindDoc="0" locked="0" layoutInCell="1" allowOverlap="1" wp14:anchorId="3E8C047E" wp14:editId="65C1B3FE">
                <wp:simplePos x="0" y="0"/>
                <wp:positionH relativeFrom="page">
                  <wp:posOffset>352425</wp:posOffset>
                </wp:positionH>
                <wp:positionV relativeFrom="page">
                  <wp:posOffset>2343150</wp:posOffset>
                </wp:positionV>
                <wp:extent cx="3086100" cy="1914525"/>
                <wp:effectExtent l="0" t="0" r="0" b="9525"/>
                <wp:wrapTight wrapText="bothSides">
                  <wp:wrapPolygon edited="0">
                    <wp:start x="267" y="0"/>
                    <wp:lineTo x="267" y="21493"/>
                    <wp:lineTo x="21200" y="21493"/>
                    <wp:lineTo x="21200" y="0"/>
                    <wp:lineTo x="267" y="0"/>
                  </wp:wrapPolygon>
                </wp:wrapTight>
                <wp:docPr id="8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086100" cy="1914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4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2DC2F4" w14:textId="760D2438" w:rsidR="004B0C12" w:rsidRDefault="004B0C12" w:rsidP="004B0C12">
                            <w:pPr>
                              <w:tabs>
                                <w:tab w:val="left" w:pos="6521"/>
                              </w:tabs>
                              <w:spacing w:after="120"/>
                              <w:jc w:val="center"/>
                              <w:rPr>
                                <w:b/>
                                <w:bCs/>
                                <w:szCs w:val="24"/>
                              </w:rPr>
                            </w:pPr>
                            <w:r w:rsidRPr="004F5525">
                              <w:rPr>
                                <w:b/>
                                <w:bCs/>
                                <w:szCs w:val="24"/>
                              </w:rPr>
                              <w:t>Nibbles</w:t>
                            </w:r>
                          </w:p>
                          <w:p w14:paraId="532F6E8A" w14:textId="77777777" w:rsidR="00FB13CE" w:rsidRPr="004F5525" w:rsidRDefault="00FB13CE" w:rsidP="004B0C12">
                            <w:pPr>
                              <w:tabs>
                                <w:tab w:val="left" w:pos="6521"/>
                              </w:tabs>
                              <w:spacing w:after="120"/>
                              <w:jc w:val="center"/>
                              <w:rPr>
                                <w:b/>
                                <w:bCs/>
                                <w:szCs w:val="24"/>
                                <w:u w:val="single"/>
                              </w:rPr>
                            </w:pPr>
                          </w:p>
                          <w:p w14:paraId="11C11EAA" w14:textId="4C3AEB00" w:rsidR="00FB425D" w:rsidRDefault="00527F22" w:rsidP="00CA4135">
                            <w:pPr>
                              <w:spacing w:after="120"/>
                              <w:jc w:val="center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3554EA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Chilli &amp; Rosemary Olives</w:t>
                            </w:r>
                            <w:r w:rsidRPr="00CA3B41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CA3B41" w:rsidRPr="00CA3B41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(VG)</w:t>
                            </w:r>
                            <w:r w:rsidR="0058168A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(V)</w:t>
                            </w:r>
                            <w:r w:rsidR="005C6561" w:rsidRPr="005C6561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5C6561" w:rsidRPr="00CA3B41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£</w:t>
                            </w:r>
                            <w:r w:rsidR="00FD2FFD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4</w:t>
                            </w:r>
                          </w:p>
                          <w:p w14:paraId="6C5C21F3" w14:textId="25DDD43B" w:rsidR="00527F22" w:rsidRPr="00CA3B41" w:rsidRDefault="00527F22" w:rsidP="00CA4135">
                            <w:pPr>
                              <w:spacing w:after="120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3554EA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Trio of Breads</w:t>
                            </w:r>
                            <w:r w:rsidR="00CA3B41" w:rsidRPr="00CA3B41">
                              <w:rPr>
                                <w:sz w:val="22"/>
                                <w:szCs w:val="22"/>
                              </w:rPr>
                              <w:t>, balsamic vinegar</w:t>
                            </w:r>
                            <w:r w:rsidR="00CA4135">
                              <w:rPr>
                                <w:sz w:val="22"/>
                                <w:szCs w:val="22"/>
                              </w:rPr>
                              <w:t xml:space="preserve">, </w:t>
                            </w:r>
                            <w:r w:rsidR="00CA3B41" w:rsidRPr="00CA3B41">
                              <w:rPr>
                                <w:sz w:val="22"/>
                                <w:szCs w:val="22"/>
                              </w:rPr>
                              <w:t>olive oil</w:t>
                            </w:r>
                            <w:r w:rsidR="00817300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CA3B41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£4.</w:t>
                            </w:r>
                            <w:r w:rsidR="00FD2FFD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75</w:t>
                            </w:r>
                          </w:p>
                          <w:p w14:paraId="6A78F919" w14:textId="5FF8845A" w:rsidR="002E033F" w:rsidRPr="00CA3B41" w:rsidRDefault="00527F22" w:rsidP="00CA4135">
                            <w:pPr>
                              <w:spacing w:after="120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3554EA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Garlic </w:t>
                            </w:r>
                            <w:r w:rsidR="003554EA" w:rsidRPr="003554EA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Focaccia </w:t>
                            </w:r>
                            <w:r w:rsidRPr="003554EA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Bread</w:t>
                            </w:r>
                            <w:r w:rsidRPr="00CA3B41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CA3B41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£</w:t>
                            </w:r>
                            <w:r w:rsidR="00FB425D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4.</w:t>
                            </w:r>
                            <w:r w:rsidR="00FD2FFD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60</w:t>
                            </w:r>
                            <w:r w:rsidRPr="00CA3B41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258F5772" w14:textId="2E79FF61" w:rsidR="00527F22" w:rsidRDefault="00527F22" w:rsidP="002E033F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3554EA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Garlic</w:t>
                            </w:r>
                            <w:r w:rsidR="003554EA" w:rsidRPr="003554EA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Focaccia</w:t>
                            </w:r>
                            <w:r w:rsidRPr="003554EA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Bread</w:t>
                            </w:r>
                            <w:r w:rsidRPr="00CA3B41">
                              <w:rPr>
                                <w:sz w:val="22"/>
                                <w:szCs w:val="22"/>
                              </w:rPr>
                              <w:t xml:space="preserve"> with cheese </w:t>
                            </w:r>
                            <w:r w:rsidRPr="00CA3B41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£4.</w:t>
                            </w:r>
                            <w:r w:rsidR="00FD2FFD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9</w:t>
                            </w:r>
                            <w:r w:rsidR="00FB425D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5</w:t>
                            </w:r>
                          </w:p>
                          <w:p w14:paraId="386C5218" w14:textId="7B4049CC" w:rsidR="00297816" w:rsidRPr="00CA3B41" w:rsidRDefault="00297816" w:rsidP="00527F22">
                            <w:pPr>
                              <w:pStyle w:val="NoSpacing"/>
                              <w:jc w:val="center"/>
                              <w:rPr>
                                <w:rFonts w:ascii="Sabon" w:hAnsi="Sabon" w:cs="Sabon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8C047E" id="Text Box 9" o:spid="_x0000_s1027" type="#_x0000_t202" style="position:absolute;left:0;text-align:left;margin-left:27.75pt;margin-top:184.5pt;width:243pt;height:150.75pt;z-index:251656192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" filled="f" stroked="f" strokeweight="1pt">
                <v:stroke miterlimit="4"/>
                <v:path arrowok="t"/>
                <v:textbox>
                  <w:txbxContent>
                    <w:p w14:paraId="7C2DC2F4" w14:textId="760D2438" w:rsidR="004B0C12" w:rsidRDefault="004B0C12" w:rsidP="004B0C12">
                      <w:pPr>
                        <w:tabs>
                          <w:tab w:val="left" w:pos="6521"/>
                        </w:tabs>
                        <w:spacing w:after="120"/>
                        <w:jc w:val="center"/>
                        <w:rPr>
                          <w:b/>
                          <w:bCs/>
                          <w:szCs w:val="24"/>
                        </w:rPr>
                      </w:pPr>
                      <w:r w:rsidRPr="004F5525">
                        <w:rPr>
                          <w:b/>
                          <w:bCs/>
                          <w:szCs w:val="24"/>
                        </w:rPr>
                        <w:t>Nibbles</w:t>
                      </w:r>
                    </w:p>
                    <w:p w14:paraId="532F6E8A" w14:textId="77777777" w:rsidR="00FB13CE" w:rsidRPr="004F5525" w:rsidRDefault="00FB13CE" w:rsidP="004B0C12">
                      <w:pPr>
                        <w:tabs>
                          <w:tab w:val="left" w:pos="6521"/>
                        </w:tabs>
                        <w:spacing w:after="120"/>
                        <w:jc w:val="center"/>
                        <w:rPr>
                          <w:b/>
                          <w:bCs/>
                          <w:szCs w:val="24"/>
                          <w:u w:val="single"/>
                        </w:rPr>
                      </w:pPr>
                    </w:p>
                    <w:p w14:paraId="11C11EAA" w14:textId="4C3AEB00" w:rsidR="00FB425D" w:rsidRDefault="00527F22" w:rsidP="00CA4135">
                      <w:pPr>
                        <w:spacing w:after="120"/>
                        <w:jc w:val="center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3554EA">
                        <w:rPr>
                          <w:b/>
                          <w:bCs/>
                          <w:sz w:val="22"/>
                          <w:szCs w:val="22"/>
                        </w:rPr>
                        <w:t>Chilli &amp; Rosemary Olives</w:t>
                      </w:r>
                      <w:r w:rsidRPr="00CA3B41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="00CA3B41" w:rsidRPr="00CA3B41">
                        <w:rPr>
                          <w:b/>
                          <w:bCs/>
                          <w:sz w:val="22"/>
                          <w:szCs w:val="22"/>
                        </w:rPr>
                        <w:t>(VG)</w:t>
                      </w:r>
                      <w:r w:rsidR="0058168A">
                        <w:rPr>
                          <w:b/>
                          <w:bCs/>
                          <w:sz w:val="22"/>
                          <w:szCs w:val="22"/>
                        </w:rPr>
                        <w:t xml:space="preserve"> (V)</w:t>
                      </w:r>
                      <w:r w:rsidR="005C6561" w:rsidRPr="005C6561">
                        <w:rPr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5C6561" w:rsidRPr="00CA3B41">
                        <w:rPr>
                          <w:b/>
                          <w:bCs/>
                          <w:sz w:val="22"/>
                          <w:szCs w:val="22"/>
                        </w:rPr>
                        <w:t>£</w:t>
                      </w:r>
                      <w:r w:rsidR="00FD2FFD">
                        <w:rPr>
                          <w:b/>
                          <w:bCs/>
                          <w:sz w:val="22"/>
                          <w:szCs w:val="22"/>
                        </w:rPr>
                        <w:t>4</w:t>
                      </w:r>
                    </w:p>
                    <w:p w14:paraId="6C5C21F3" w14:textId="25DDD43B" w:rsidR="00527F22" w:rsidRPr="00CA3B41" w:rsidRDefault="00527F22" w:rsidP="00CA4135">
                      <w:pPr>
                        <w:spacing w:after="120"/>
                        <w:jc w:val="center"/>
                        <w:rPr>
                          <w:sz w:val="22"/>
                          <w:szCs w:val="22"/>
                        </w:rPr>
                      </w:pPr>
                      <w:r w:rsidRPr="003554EA">
                        <w:rPr>
                          <w:b/>
                          <w:bCs/>
                          <w:sz w:val="22"/>
                          <w:szCs w:val="22"/>
                        </w:rPr>
                        <w:t>Trio of Breads</w:t>
                      </w:r>
                      <w:r w:rsidR="00CA3B41" w:rsidRPr="00CA3B41">
                        <w:rPr>
                          <w:sz w:val="22"/>
                          <w:szCs w:val="22"/>
                        </w:rPr>
                        <w:t>, balsamic vinegar</w:t>
                      </w:r>
                      <w:r w:rsidR="00CA4135">
                        <w:rPr>
                          <w:sz w:val="22"/>
                          <w:szCs w:val="22"/>
                        </w:rPr>
                        <w:t xml:space="preserve">, </w:t>
                      </w:r>
                      <w:r w:rsidR="00CA3B41" w:rsidRPr="00CA3B41">
                        <w:rPr>
                          <w:sz w:val="22"/>
                          <w:szCs w:val="22"/>
                        </w:rPr>
                        <w:t>olive oil</w:t>
                      </w:r>
                      <w:r w:rsidR="00817300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CA3B41">
                        <w:rPr>
                          <w:b/>
                          <w:bCs/>
                          <w:sz w:val="22"/>
                          <w:szCs w:val="22"/>
                        </w:rPr>
                        <w:t>£4.</w:t>
                      </w:r>
                      <w:r w:rsidR="00FD2FFD">
                        <w:rPr>
                          <w:b/>
                          <w:bCs/>
                          <w:sz w:val="22"/>
                          <w:szCs w:val="22"/>
                        </w:rPr>
                        <w:t>75</w:t>
                      </w:r>
                    </w:p>
                    <w:p w14:paraId="6A78F919" w14:textId="5FF8845A" w:rsidR="002E033F" w:rsidRPr="00CA3B41" w:rsidRDefault="00527F22" w:rsidP="00CA4135">
                      <w:pPr>
                        <w:spacing w:after="120"/>
                        <w:jc w:val="center"/>
                        <w:rPr>
                          <w:sz w:val="22"/>
                          <w:szCs w:val="22"/>
                        </w:rPr>
                      </w:pPr>
                      <w:r w:rsidRPr="003554EA">
                        <w:rPr>
                          <w:b/>
                          <w:bCs/>
                          <w:sz w:val="22"/>
                          <w:szCs w:val="22"/>
                        </w:rPr>
                        <w:t xml:space="preserve">Garlic </w:t>
                      </w:r>
                      <w:r w:rsidR="003554EA" w:rsidRPr="003554EA">
                        <w:rPr>
                          <w:b/>
                          <w:bCs/>
                          <w:sz w:val="22"/>
                          <w:szCs w:val="22"/>
                        </w:rPr>
                        <w:t xml:space="preserve">Focaccia </w:t>
                      </w:r>
                      <w:r w:rsidRPr="003554EA">
                        <w:rPr>
                          <w:b/>
                          <w:bCs/>
                          <w:sz w:val="22"/>
                          <w:szCs w:val="22"/>
                        </w:rPr>
                        <w:t>Bread</w:t>
                      </w:r>
                      <w:r w:rsidRPr="00CA3B41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CA3B41">
                        <w:rPr>
                          <w:b/>
                          <w:bCs/>
                          <w:sz w:val="22"/>
                          <w:szCs w:val="22"/>
                        </w:rPr>
                        <w:t>£</w:t>
                      </w:r>
                      <w:r w:rsidR="00FB425D">
                        <w:rPr>
                          <w:b/>
                          <w:bCs/>
                          <w:sz w:val="22"/>
                          <w:szCs w:val="22"/>
                        </w:rPr>
                        <w:t>4.</w:t>
                      </w:r>
                      <w:r w:rsidR="00FD2FFD">
                        <w:rPr>
                          <w:b/>
                          <w:bCs/>
                          <w:sz w:val="22"/>
                          <w:szCs w:val="22"/>
                        </w:rPr>
                        <w:t>60</w:t>
                      </w:r>
                      <w:r w:rsidRPr="00CA3B41">
                        <w:rPr>
                          <w:sz w:val="22"/>
                          <w:szCs w:val="22"/>
                        </w:rPr>
                        <w:t xml:space="preserve"> </w:t>
                      </w:r>
                    </w:p>
                    <w:p w14:paraId="258F5772" w14:textId="2E79FF61" w:rsidR="00527F22" w:rsidRDefault="00527F22" w:rsidP="002E033F">
                      <w:pPr>
                        <w:spacing w:after="0"/>
                        <w:jc w:val="center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3554EA">
                        <w:rPr>
                          <w:b/>
                          <w:bCs/>
                          <w:sz w:val="22"/>
                          <w:szCs w:val="22"/>
                        </w:rPr>
                        <w:t>Garlic</w:t>
                      </w:r>
                      <w:r w:rsidR="003554EA" w:rsidRPr="003554EA">
                        <w:rPr>
                          <w:b/>
                          <w:bCs/>
                          <w:sz w:val="22"/>
                          <w:szCs w:val="22"/>
                        </w:rPr>
                        <w:t xml:space="preserve"> Focaccia</w:t>
                      </w:r>
                      <w:r w:rsidRPr="003554EA">
                        <w:rPr>
                          <w:b/>
                          <w:bCs/>
                          <w:sz w:val="22"/>
                          <w:szCs w:val="22"/>
                        </w:rPr>
                        <w:t xml:space="preserve"> Bread</w:t>
                      </w:r>
                      <w:r w:rsidRPr="00CA3B41">
                        <w:rPr>
                          <w:sz w:val="22"/>
                          <w:szCs w:val="22"/>
                        </w:rPr>
                        <w:t xml:space="preserve"> with cheese </w:t>
                      </w:r>
                      <w:r w:rsidRPr="00CA3B41">
                        <w:rPr>
                          <w:b/>
                          <w:bCs/>
                          <w:sz w:val="22"/>
                          <w:szCs w:val="22"/>
                        </w:rPr>
                        <w:t>£4.</w:t>
                      </w:r>
                      <w:r w:rsidR="00FD2FFD">
                        <w:rPr>
                          <w:b/>
                          <w:bCs/>
                          <w:sz w:val="22"/>
                          <w:szCs w:val="22"/>
                        </w:rPr>
                        <w:t>9</w:t>
                      </w:r>
                      <w:r w:rsidR="00FB425D">
                        <w:rPr>
                          <w:b/>
                          <w:bCs/>
                          <w:sz w:val="22"/>
                          <w:szCs w:val="22"/>
                        </w:rPr>
                        <w:t>5</w:t>
                      </w:r>
                    </w:p>
                    <w:p w14:paraId="386C5218" w14:textId="7B4049CC" w:rsidR="00297816" w:rsidRPr="00CA3B41" w:rsidRDefault="00297816" w:rsidP="00527F22">
                      <w:pPr>
                        <w:pStyle w:val="NoSpacing"/>
                        <w:jc w:val="center"/>
                        <w:rPr>
                          <w:rFonts w:ascii="Sabon" w:hAnsi="Sabon" w:cs="Sabon"/>
                          <w:color w:val="000000"/>
                          <w:sz w:val="22"/>
                          <w:szCs w:val="22"/>
                          <w:lang w:val="en-US"/>
                        </w:rPr>
                      </w:pP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5D6C03">
        <w:rPr>
          <w:noProof/>
          <w:lang w:val="en-US"/>
        </w:rPr>
        <mc:AlternateContent>
          <mc:Choice Requires="wps">
            <w:drawing>
              <wp:anchor distT="152400" distB="152400" distL="152400" distR="152400" simplePos="0" relativeHeight="251658240" behindDoc="0" locked="0" layoutInCell="1" allowOverlap="1" wp14:anchorId="0932F166" wp14:editId="7711E9C6">
                <wp:simplePos x="0" y="0"/>
                <wp:positionH relativeFrom="page">
                  <wp:posOffset>266700</wp:posOffset>
                </wp:positionH>
                <wp:positionV relativeFrom="margin">
                  <wp:posOffset>3697605</wp:posOffset>
                </wp:positionV>
                <wp:extent cx="3143250" cy="3952875"/>
                <wp:effectExtent l="0" t="0" r="0" b="9525"/>
                <wp:wrapTight wrapText="bothSides">
                  <wp:wrapPolygon edited="0">
                    <wp:start x="0" y="0"/>
                    <wp:lineTo x="0" y="21548"/>
                    <wp:lineTo x="21469" y="21548"/>
                    <wp:lineTo x="21469" y="0"/>
                    <wp:lineTo x="0" y="0"/>
                  </wp:wrapPolygon>
                </wp:wrapTight>
                <wp:docPr id="9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143250" cy="3952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4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330CDA" w14:textId="77777777" w:rsidR="00FB13CE" w:rsidRDefault="00FB13CE" w:rsidP="00012E55">
                            <w:pPr>
                              <w:tabs>
                                <w:tab w:val="left" w:pos="6521"/>
                              </w:tabs>
                              <w:spacing w:after="120"/>
                              <w:jc w:val="center"/>
                              <w:rPr>
                                <w:b/>
                                <w:bCs/>
                                <w:szCs w:val="24"/>
                              </w:rPr>
                            </w:pPr>
                          </w:p>
                          <w:p w14:paraId="7D9E2A74" w14:textId="77777777" w:rsidR="00FB13CE" w:rsidRDefault="00FB13CE" w:rsidP="00012E55">
                            <w:pPr>
                              <w:tabs>
                                <w:tab w:val="left" w:pos="6521"/>
                              </w:tabs>
                              <w:spacing w:after="120"/>
                              <w:jc w:val="center"/>
                              <w:rPr>
                                <w:b/>
                                <w:bCs/>
                                <w:szCs w:val="24"/>
                              </w:rPr>
                            </w:pPr>
                          </w:p>
                          <w:p w14:paraId="68B9EDE9" w14:textId="718104B3" w:rsidR="004B0C12" w:rsidRDefault="00012E55" w:rsidP="00012E55">
                            <w:pPr>
                              <w:tabs>
                                <w:tab w:val="left" w:pos="6521"/>
                              </w:tabs>
                              <w:spacing w:after="120"/>
                              <w:jc w:val="center"/>
                              <w:rPr>
                                <w:b/>
                                <w:bCs/>
                                <w:szCs w:val="24"/>
                              </w:rPr>
                            </w:pPr>
                            <w:r w:rsidRPr="00012E55">
                              <w:rPr>
                                <w:b/>
                                <w:bCs/>
                                <w:szCs w:val="24"/>
                              </w:rPr>
                              <w:t>Starters</w:t>
                            </w:r>
                          </w:p>
                          <w:p w14:paraId="56A6ED96" w14:textId="77777777" w:rsidR="00FB13CE" w:rsidRPr="00012E55" w:rsidRDefault="00FB13CE" w:rsidP="00012E55">
                            <w:pPr>
                              <w:tabs>
                                <w:tab w:val="left" w:pos="6521"/>
                              </w:tabs>
                              <w:spacing w:after="120"/>
                              <w:jc w:val="center"/>
                              <w:rPr>
                                <w:b/>
                                <w:bCs/>
                                <w:szCs w:val="24"/>
                              </w:rPr>
                            </w:pPr>
                          </w:p>
                          <w:p w14:paraId="471A43A5" w14:textId="51BEF7C6" w:rsidR="0035029C" w:rsidRPr="00621EFB" w:rsidRDefault="00F15529" w:rsidP="0035029C">
                            <w:pPr>
                              <w:spacing w:after="0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bookmarkStart w:id="0" w:name="_Hlk125719134"/>
                            <w:r w:rsidRPr="00621EFB">
                              <w:rPr>
                                <w:rFonts w:eastAsia="Calibri" w:cs="Times New Roman"/>
                                <w:b/>
                                <w:bCs/>
                                <w:kern w:val="2"/>
                                <w:sz w:val="22"/>
                                <w:szCs w:val="22"/>
                                <w14:ligatures w14:val="standardContextual"/>
                              </w:rPr>
                              <w:t xml:space="preserve">Roasted Butternut Squash </w:t>
                            </w:r>
                            <w:r w:rsidR="00B1030C" w:rsidRPr="00621EFB">
                              <w:rPr>
                                <w:rFonts w:eastAsia="Calibri" w:cs="Times New Roman"/>
                                <w:b/>
                                <w:bCs/>
                                <w:kern w:val="2"/>
                                <w:sz w:val="22"/>
                                <w:szCs w:val="22"/>
                                <w14:ligatures w14:val="standardContextual"/>
                              </w:rPr>
                              <w:t>Soup</w:t>
                            </w:r>
                            <w:r w:rsidRPr="00621EFB">
                              <w:rPr>
                                <w:sz w:val="22"/>
                                <w:szCs w:val="22"/>
                              </w:rPr>
                              <w:t>,</w:t>
                            </w:r>
                            <w:r w:rsidR="00FC3BF8" w:rsidRPr="00621EFB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2D5B2E" w:rsidRPr="00621EFB">
                              <w:rPr>
                                <w:sz w:val="22"/>
                                <w:szCs w:val="22"/>
                              </w:rPr>
                              <w:t>bloomer</w:t>
                            </w:r>
                            <w:r w:rsidR="00E10CDB" w:rsidRPr="00621EFB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272DAF66" w14:textId="779ED69D" w:rsidR="0049302A" w:rsidRPr="00621EFB" w:rsidRDefault="00E10CDB" w:rsidP="00D6369D">
                            <w:pPr>
                              <w:spacing w:after="240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621EFB">
                              <w:rPr>
                                <w:sz w:val="22"/>
                                <w:szCs w:val="22"/>
                              </w:rPr>
                              <w:t xml:space="preserve">bread </w:t>
                            </w:r>
                            <w:r w:rsidR="0049302A" w:rsidRPr="00621EFB">
                              <w:rPr>
                                <w:sz w:val="22"/>
                                <w:szCs w:val="22"/>
                              </w:rPr>
                              <w:t xml:space="preserve">&amp; butter </w:t>
                            </w:r>
                            <w:r w:rsidR="0049302A" w:rsidRPr="00621EFB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(V)</w:t>
                            </w:r>
                            <w:r w:rsidR="00CA3B41" w:rsidRPr="00621EFB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(VG</w:t>
                            </w:r>
                            <w:r w:rsidR="00972B7C" w:rsidRPr="00621EFB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A</w:t>
                            </w:r>
                            <w:r w:rsidR="00CA3B41" w:rsidRPr="00621EFB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)</w:t>
                            </w:r>
                            <w:r w:rsidR="0049302A" w:rsidRPr="00621EFB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49302A" w:rsidRPr="00621EFB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(GFA) £</w:t>
                            </w:r>
                            <w:r w:rsidR="000C0E7B" w:rsidRPr="00621EFB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7</w:t>
                            </w:r>
                            <w:r w:rsidR="00FD2FFD" w:rsidRPr="00621EFB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.25</w:t>
                            </w:r>
                          </w:p>
                          <w:p w14:paraId="4FE6ADAC" w14:textId="345701F9" w:rsidR="00D6369D" w:rsidRPr="00621EFB" w:rsidRDefault="005D6C03" w:rsidP="005D6C03">
                            <w:pPr>
                              <w:tabs>
                                <w:tab w:val="center" w:pos="5102"/>
                                <w:tab w:val="right" w:pos="10204"/>
                              </w:tabs>
                              <w:spacing w:after="240"/>
                              <w:jc w:val="center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bookmarkStart w:id="1" w:name="_Hlk125719142"/>
                            <w:bookmarkEnd w:id="0"/>
                            <w:r w:rsidRPr="00621EFB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Smoked Salmon &amp; Beetroot Parcel, </w:t>
                            </w:r>
                            <w:r w:rsidRPr="00621EFB">
                              <w:rPr>
                                <w:sz w:val="22"/>
                                <w:szCs w:val="22"/>
                              </w:rPr>
                              <w:t>pickled cucumber, charred leek mayonnaise, watercres</w:t>
                            </w:r>
                            <w:r w:rsidRPr="00621EFB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s</w:t>
                            </w:r>
                            <w:r w:rsidR="00FD2FFD" w:rsidRPr="00621EFB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621EFB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(GF)</w:t>
                            </w:r>
                            <w:r w:rsidR="008D1695" w:rsidRPr="00621EFB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£8.95</w:t>
                            </w:r>
                            <w:r w:rsidR="008835C9" w:rsidRPr="00621EFB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07997CD8" w14:textId="1C8E119A" w:rsidR="00CA2295" w:rsidRPr="00621EFB" w:rsidRDefault="00CA2295" w:rsidP="00CA2295">
                            <w:pPr>
                              <w:tabs>
                                <w:tab w:val="center" w:pos="5102"/>
                                <w:tab w:val="right" w:pos="10204"/>
                              </w:tabs>
                              <w:spacing w:after="0"/>
                              <w:jc w:val="center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621EFB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Smooth </w:t>
                            </w:r>
                            <w:r w:rsidR="00D6369D" w:rsidRPr="00621EFB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Chicken Liver</w:t>
                            </w:r>
                            <w:r w:rsidRPr="00621EFB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&amp; Bacon</w:t>
                            </w:r>
                            <w:r w:rsidR="00D6369D" w:rsidRPr="00621EFB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Pa</w:t>
                            </w:r>
                            <w:r w:rsidRPr="00621EFB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te</w:t>
                            </w:r>
                            <w:r w:rsidR="00D6369D" w:rsidRPr="00621EFB">
                              <w:rPr>
                                <w:sz w:val="22"/>
                                <w:szCs w:val="22"/>
                              </w:rPr>
                              <w:t xml:space="preserve">, toasted focaccia, </w:t>
                            </w:r>
                            <w:r w:rsidR="001842B5" w:rsidRPr="00621EFB">
                              <w:rPr>
                                <w:sz w:val="22"/>
                                <w:szCs w:val="22"/>
                              </w:rPr>
                              <w:t xml:space="preserve">celery, pear &amp; shallot </w:t>
                            </w:r>
                            <w:r w:rsidR="00D6369D" w:rsidRPr="00621EFB">
                              <w:rPr>
                                <w:sz w:val="22"/>
                                <w:szCs w:val="22"/>
                              </w:rPr>
                              <w:t xml:space="preserve">chutney </w:t>
                            </w:r>
                            <w:r w:rsidR="00D6369D" w:rsidRPr="00621EFB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(GFA) £</w:t>
                            </w:r>
                            <w:bookmarkStart w:id="2" w:name="_Hlk125719091"/>
                            <w:r w:rsidR="00FD2FFD" w:rsidRPr="00621EFB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8</w:t>
                            </w:r>
                          </w:p>
                          <w:p w14:paraId="48E12102" w14:textId="089CEF6A" w:rsidR="00F81047" w:rsidRPr="00621EFB" w:rsidRDefault="008835C9" w:rsidP="00CA2295">
                            <w:pPr>
                              <w:tabs>
                                <w:tab w:val="center" w:pos="5102"/>
                                <w:tab w:val="right" w:pos="10204"/>
                              </w:tabs>
                              <w:spacing w:after="0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621EFB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bookmarkEnd w:id="1"/>
                          <w:bookmarkEnd w:id="2"/>
                          <w:p w14:paraId="61FE8EBA" w14:textId="1FE6F5CB" w:rsidR="00924B44" w:rsidRPr="00621EFB" w:rsidRDefault="001842B5" w:rsidP="00924B44">
                            <w:pPr>
                              <w:tabs>
                                <w:tab w:val="left" w:pos="6521"/>
                              </w:tabs>
                              <w:spacing w:after="240"/>
                              <w:jc w:val="center"/>
                              <w:rPr>
                                <w:rFonts w:cs="Sabon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621EFB">
                              <w:rPr>
                                <w:rFonts w:cs="Sabon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>Roasted Red Pepper</w:t>
                            </w:r>
                            <w:r w:rsidR="00563883" w:rsidRPr="00621EFB">
                              <w:rPr>
                                <w:rFonts w:cs="Sabon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AE0A3D" w:rsidRPr="00621EFB">
                              <w:rPr>
                                <w:rFonts w:cs="Sabon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>H</w:t>
                            </w:r>
                            <w:r w:rsidR="00563883" w:rsidRPr="00621EFB">
                              <w:rPr>
                                <w:rFonts w:cs="Sabon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>ummus</w:t>
                            </w:r>
                            <w:r w:rsidR="00AE0A3D" w:rsidRPr="00621EFB">
                              <w:rPr>
                                <w:rFonts w:cs="Sabon"/>
                                <w:bCs/>
                                <w:sz w:val="22"/>
                                <w:szCs w:val="22"/>
                                <w:lang w:val="en-US"/>
                              </w:rPr>
                              <w:t xml:space="preserve">, </w:t>
                            </w:r>
                            <w:r w:rsidRPr="00621EFB">
                              <w:rPr>
                                <w:rFonts w:cs="Sabon"/>
                                <w:bCs/>
                                <w:sz w:val="22"/>
                                <w:szCs w:val="22"/>
                                <w:lang w:val="en-US"/>
                              </w:rPr>
                              <w:t>balsamic glaze</w:t>
                            </w:r>
                            <w:r w:rsidR="00AE0A3D" w:rsidRPr="00621EFB">
                              <w:rPr>
                                <w:rFonts w:cs="Sabon"/>
                                <w:bCs/>
                                <w:sz w:val="22"/>
                                <w:szCs w:val="22"/>
                                <w:lang w:val="en-US"/>
                              </w:rPr>
                              <w:t xml:space="preserve">, crudités, </w:t>
                            </w:r>
                            <w:r w:rsidR="00736AB4" w:rsidRPr="00621EFB">
                              <w:rPr>
                                <w:rFonts w:cs="Sabon"/>
                                <w:bCs/>
                                <w:sz w:val="22"/>
                                <w:szCs w:val="22"/>
                                <w:lang w:val="en-US"/>
                              </w:rPr>
                              <w:t>f</w:t>
                            </w:r>
                            <w:r w:rsidR="008F66E6" w:rsidRPr="00621EFB">
                              <w:rPr>
                                <w:rFonts w:cs="Sabon"/>
                                <w:bCs/>
                                <w:sz w:val="22"/>
                                <w:szCs w:val="22"/>
                                <w:lang w:val="en-US"/>
                              </w:rPr>
                              <w:t>latbread</w:t>
                            </w:r>
                            <w:r w:rsidR="00AE0A3D" w:rsidRPr="00621EFB">
                              <w:rPr>
                                <w:rFonts w:cs="Sabon"/>
                                <w:bCs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E40F6A" w:rsidRPr="00621EFB">
                              <w:rPr>
                                <w:rFonts w:cs="Sabon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(V) (VG) (GFA) </w:t>
                            </w:r>
                            <w:r w:rsidR="00AE0A3D" w:rsidRPr="00621EFB">
                              <w:rPr>
                                <w:rFonts w:cs="Sabon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>£</w:t>
                            </w:r>
                            <w:r w:rsidR="008D1695" w:rsidRPr="00621EFB">
                              <w:rPr>
                                <w:rFonts w:cs="Sabon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>7</w:t>
                            </w:r>
                          </w:p>
                          <w:p w14:paraId="1984C5FA" w14:textId="37693AF1" w:rsidR="00703EE7" w:rsidRPr="00621EFB" w:rsidRDefault="00703EE7" w:rsidP="00924B44">
                            <w:pPr>
                              <w:tabs>
                                <w:tab w:val="left" w:pos="6521"/>
                              </w:tabs>
                              <w:spacing w:after="240"/>
                              <w:jc w:val="center"/>
                              <w:rPr>
                                <w:rFonts w:cs="Sabon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621EFB">
                              <w:rPr>
                                <w:rFonts w:cs="Sabon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 xml:space="preserve">Pigs In Blankets, </w:t>
                            </w:r>
                            <w:r w:rsidR="007D1960" w:rsidRPr="00621EFB">
                              <w:rPr>
                                <w:rFonts w:cs="Sabon"/>
                                <w:sz w:val="22"/>
                                <w:szCs w:val="22"/>
                                <w:lang w:val="en-US"/>
                              </w:rPr>
                              <w:t xml:space="preserve">red pepper aioli, crumbled black pudding </w:t>
                            </w:r>
                            <w:r w:rsidR="002261A8" w:rsidRPr="00621EFB">
                              <w:rPr>
                                <w:rFonts w:cs="Sabon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>£</w:t>
                            </w:r>
                            <w:r w:rsidR="008D1695" w:rsidRPr="00621EFB">
                              <w:rPr>
                                <w:rFonts w:cs="Sabon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>8.75</w:t>
                            </w:r>
                          </w:p>
                          <w:p w14:paraId="5D7515F3" w14:textId="77C2B5E0" w:rsidR="002261A8" w:rsidRPr="00621EFB" w:rsidRDefault="002261A8" w:rsidP="00924B44">
                            <w:pPr>
                              <w:tabs>
                                <w:tab w:val="left" w:pos="6521"/>
                              </w:tabs>
                              <w:spacing w:after="240"/>
                              <w:jc w:val="center"/>
                              <w:rPr>
                                <w:rFonts w:cs="Sabon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621EFB">
                              <w:rPr>
                                <w:rFonts w:cs="Sabon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>Baked Camembert</w:t>
                            </w:r>
                            <w:r w:rsidR="007D1960" w:rsidRPr="00621EFB">
                              <w:rPr>
                                <w:rFonts w:cs="Sabon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 xml:space="preserve">, </w:t>
                            </w:r>
                            <w:r w:rsidR="007D1960" w:rsidRPr="00621EFB">
                              <w:rPr>
                                <w:rFonts w:cs="Sabon"/>
                                <w:sz w:val="22"/>
                                <w:szCs w:val="22"/>
                                <w:lang w:val="en-US"/>
                              </w:rPr>
                              <w:t>cranberry &amp; thyme chutney</w:t>
                            </w:r>
                            <w:r w:rsidR="001842B5" w:rsidRPr="00621EFB">
                              <w:rPr>
                                <w:rFonts w:cs="Sabon"/>
                                <w:sz w:val="22"/>
                                <w:szCs w:val="22"/>
                                <w:lang w:val="en-US"/>
                              </w:rPr>
                              <w:t xml:space="preserve">, </w:t>
                            </w:r>
                            <w:r w:rsidR="007D1960" w:rsidRPr="00621EFB">
                              <w:rPr>
                                <w:rFonts w:cs="Sabon"/>
                                <w:sz w:val="22"/>
                                <w:szCs w:val="22"/>
                                <w:lang w:val="en-US"/>
                              </w:rPr>
                              <w:t>toasted focaccia</w:t>
                            </w:r>
                            <w:r w:rsidR="001842B5" w:rsidRPr="00621EFB">
                              <w:rPr>
                                <w:rFonts w:cs="Sabon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745506" w:rsidRPr="00621EFB">
                              <w:rPr>
                                <w:rFonts w:cs="Sabon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>(GFA)</w:t>
                            </w:r>
                            <w:r w:rsidR="00745506" w:rsidRPr="00621EFB">
                              <w:rPr>
                                <w:rFonts w:cs="Sabon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1842B5" w:rsidRPr="00621EFB">
                              <w:rPr>
                                <w:rFonts w:cs="Sabon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>£</w:t>
                            </w:r>
                            <w:r w:rsidR="008D1695" w:rsidRPr="00621EFB">
                              <w:rPr>
                                <w:rFonts w:cs="Sabon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>8.50</w:t>
                            </w:r>
                          </w:p>
                          <w:p w14:paraId="5667F955" w14:textId="33C5E543" w:rsidR="001842B5" w:rsidRPr="002261A8" w:rsidRDefault="001842B5" w:rsidP="00924B44">
                            <w:pPr>
                              <w:tabs>
                                <w:tab w:val="left" w:pos="6521"/>
                              </w:tabs>
                              <w:spacing w:after="240"/>
                              <w:jc w:val="center"/>
                              <w:rPr>
                                <w:rFonts w:cs="Sabon"/>
                                <w:b/>
                                <w:bCs/>
                                <w:color w:val="C00000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14:paraId="7292A771" w14:textId="103A78FD" w:rsidR="00282464" w:rsidRPr="0027419B" w:rsidRDefault="00282464" w:rsidP="0027419B">
                            <w:pPr>
                              <w:tabs>
                                <w:tab w:val="left" w:pos="6521"/>
                              </w:tabs>
                              <w:spacing w:after="240"/>
                              <w:jc w:val="center"/>
                              <w:rPr>
                                <w:rFonts w:cs="Sabon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14:paraId="29563E34" w14:textId="7ED025C5" w:rsidR="00817DCD" w:rsidRPr="00276907" w:rsidRDefault="00817DCD" w:rsidP="0027419B">
                            <w:pPr>
                              <w:spacing w:after="160" w:line="259" w:lineRule="auto"/>
                              <w:rPr>
                                <w:rFonts w:eastAsia="Calibri" w:cs="Times New Roman"/>
                                <w:b/>
                                <w:bCs/>
                                <w:color w:val="000000" w:themeColor="text1"/>
                                <w:kern w:val="2"/>
                                <w:sz w:val="22"/>
                                <w:szCs w:val="22"/>
                                <w14:ligatures w14:val="standardContextual"/>
                              </w:rPr>
                            </w:pPr>
                          </w:p>
                          <w:p w14:paraId="6478D8AD" w14:textId="2245C537" w:rsidR="004067EB" w:rsidRPr="00276907" w:rsidRDefault="004067EB" w:rsidP="0027419B">
                            <w:pPr>
                              <w:spacing w:after="160" w:line="259" w:lineRule="auto"/>
                              <w:rPr>
                                <w:rFonts w:eastAsia="Calibri" w:cs="Times New Roman"/>
                                <w:b/>
                                <w:bCs/>
                                <w:color w:val="000000" w:themeColor="text1"/>
                                <w:kern w:val="2"/>
                                <w:sz w:val="22"/>
                                <w:szCs w:val="22"/>
                                <w14:ligatures w14:val="standardContextual"/>
                              </w:rPr>
                            </w:pPr>
                          </w:p>
                          <w:p w14:paraId="7D873D2F" w14:textId="77777777" w:rsidR="00260042" w:rsidRPr="00F81047" w:rsidRDefault="00260042" w:rsidP="00972B7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120" w:line="264" w:lineRule="auto"/>
                              <w:jc w:val="center"/>
                              <w:rPr>
                                <w:rFonts w:ascii="Sabon" w:hAnsi="Sabon" w:cs="Sabon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32F166" id="Text Box 10" o:spid="_x0000_s1028" type="#_x0000_t202" style="position:absolute;left:0;text-align:left;margin-left:21pt;margin-top:291.15pt;width:247.5pt;height:311.25pt;z-index:251658240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" filled="f" stroked="f" strokeweight="1pt">
                <v:stroke miterlimit="4"/>
                <v:path arrowok="t"/>
                <v:textbox inset="0,0,0,0">
                  <w:txbxContent>
                    <w:p w14:paraId="70330CDA" w14:textId="77777777" w:rsidR="00FB13CE" w:rsidRDefault="00FB13CE" w:rsidP="00012E55">
                      <w:pPr>
                        <w:tabs>
                          <w:tab w:val="left" w:pos="6521"/>
                        </w:tabs>
                        <w:spacing w:after="120"/>
                        <w:jc w:val="center"/>
                        <w:rPr>
                          <w:b/>
                          <w:bCs/>
                          <w:szCs w:val="24"/>
                        </w:rPr>
                      </w:pPr>
                    </w:p>
                    <w:p w14:paraId="7D9E2A74" w14:textId="77777777" w:rsidR="00FB13CE" w:rsidRDefault="00FB13CE" w:rsidP="00012E55">
                      <w:pPr>
                        <w:tabs>
                          <w:tab w:val="left" w:pos="6521"/>
                        </w:tabs>
                        <w:spacing w:after="120"/>
                        <w:jc w:val="center"/>
                        <w:rPr>
                          <w:b/>
                          <w:bCs/>
                          <w:szCs w:val="24"/>
                        </w:rPr>
                      </w:pPr>
                    </w:p>
                    <w:p w14:paraId="68B9EDE9" w14:textId="718104B3" w:rsidR="004B0C12" w:rsidRDefault="00012E55" w:rsidP="00012E55">
                      <w:pPr>
                        <w:tabs>
                          <w:tab w:val="left" w:pos="6521"/>
                        </w:tabs>
                        <w:spacing w:after="120"/>
                        <w:jc w:val="center"/>
                        <w:rPr>
                          <w:b/>
                          <w:bCs/>
                          <w:szCs w:val="24"/>
                        </w:rPr>
                      </w:pPr>
                      <w:r w:rsidRPr="00012E55">
                        <w:rPr>
                          <w:b/>
                          <w:bCs/>
                          <w:szCs w:val="24"/>
                        </w:rPr>
                        <w:t>Starters</w:t>
                      </w:r>
                    </w:p>
                    <w:p w14:paraId="56A6ED96" w14:textId="77777777" w:rsidR="00FB13CE" w:rsidRPr="00012E55" w:rsidRDefault="00FB13CE" w:rsidP="00012E55">
                      <w:pPr>
                        <w:tabs>
                          <w:tab w:val="left" w:pos="6521"/>
                        </w:tabs>
                        <w:spacing w:after="120"/>
                        <w:jc w:val="center"/>
                        <w:rPr>
                          <w:b/>
                          <w:bCs/>
                          <w:szCs w:val="24"/>
                        </w:rPr>
                      </w:pPr>
                    </w:p>
                    <w:p w14:paraId="471A43A5" w14:textId="51BEF7C6" w:rsidR="0035029C" w:rsidRPr="00621EFB" w:rsidRDefault="00F15529" w:rsidP="0035029C">
                      <w:pPr>
                        <w:spacing w:after="0"/>
                        <w:jc w:val="center"/>
                        <w:rPr>
                          <w:sz w:val="22"/>
                          <w:szCs w:val="22"/>
                        </w:rPr>
                      </w:pPr>
                      <w:bookmarkStart w:id="3" w:name="_Hlk125719134"/>
                      <w:r w:rsidRPr="00621EFB">
                        <w:rPr>
                          <w:rFonts w:eastAsia="Calibri" w:cs="Times New Roman"/>
                          <w:b/>
                          <w:bCs/>
                          <w:kern w:val="2"/>
                          <w:sz w:val="22"/>
                          <w:szCs w:val="22"/>
                          <w14:ligatures w14:val="standardContextual"/>
                        </w:rPr>
                        <w:t xml:space="preserve">Roasted Butternut Squash </w:t>
                      </w:r>
                      <w:r w:rsidR="00B1030C" w:rsidRPr="00621EFB">
                        <w:rPr>
                          <w:rFonts w:eastAsia="Calibri" w:cs="Times New Roman"/>
                          <w:b/>
                          <w:bCs/>
                          <w:kern w:val="2"/>
                          <w:sz w:val="22"/>
                          <w:szCs w:val="22"/>
                          <w14:ligatures w14:val="standardContextual"/>
                        </w:rPr>
                        <w:t>Soup</w:t>
                      </w:r>
                      <w:r w:rsidRPr="00621EFB">
                        <w:rPr>
                          <w:sz w:val="22"/>
                          <w:szCs w:val="22"/>
                        </w:rPr>
                        <w:t>,</w:t>
                      </w:r>
                      <w:r w:rsidR="00FC3BF8" w:rsidRPr="00621EFB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="002D5B2E" w:rsidRPr="00621EFB">
                        <w:rPr>
                          <w:sz w:val="22"/>
                          <w:szCs w:val="22"/>
                        </w:rPr>
                        <w:t>bloomer</w:t>
                      </w:r>
                      <w:r w:rsidR="00E10CDB" w:rsidRPr="00621EFB">
                        <w:rPr>
                          <w:sz w:val="22"/>
                          <w:szCs w:val="22"/>
                        </w:rPr>
                        <w:t xml:space="preserve"> </w:t>
                      </w:r>
                    </w:p>
                    <w:p w14:paraId="272DAF66" w14:textId="779ED69D" w:rsidR="0049302A" w:rsidRPr="00621EFB" w:rsidRDefault="00E10CDB" w:rsidP="00D6369D">
                      <w:pPr>
                        <w:spacing w:after="240"/>
                        <w:jc w:val="center"/>
                        <w:rPr>
                          <w:sz w:val="22"/>
                          <w:szCs w:val="22"/>
                        </w:rPr>
                      </w:pPr>
                      <w:r w:rsidRPr="00621EFB">
                        <w:rPr>
                          <w:sz w:val="22"/>
                          <w:szCs w:val="22"/>
                        </w:rPr>
                        <w:t xml:space="preserve">bread </w:t>
                      </w:r>
                      <w:r w:rsidR="0049302A" w:rsidRPr="00621EFB">
                        <w:rPr>
                          <w:sz w:val="22"/>
                          <w:szCs w:val="22"/>
                        </w:rPr>
                        <w:t xml:space="preserve">&amp; butter </w:t>
                      </w:r>
                      <w:r w:rsidR="0049302A" w:rsidRPr="00621EFB">
                        <w:rPr>
                          <w:b/>
                          <w:bCs/>
                          <w:sz w:val="22"/>
                          <w:szCs w:val="22"/>
                        </w:rPr>
                        <w:t>(V)</w:t>
                      </w:r>
                      <w:r w:rsidR="00CA3B41" w:rsidRPr="00621EFB">
                        <w:rPr>
                          <w:b/>
                          <w:bCs/>
                          <w:sz w:val="22"/>
                          <w:szCs w:val="22"/>
                        </w:rPr>
                        <w:t xml:space="preserve"> (VG</w:t>
                      </w:r>
                      <w:r w:rsidR="00972B7C" w:rsidRPr="00621EFB">
                        <w:rPr>
                          <w:b/>
                          <w:bCs/>
                          <w:sz w:val="22"/>
                          <w:szCs w:val="22"/>
                        </w:rPr>
                        <w:t>A</w:t>
                      </w:r>
                      <w:r w:rsidR="00CA3B41" w:rsidRPr="00621EFB">
                        <w:rPr>
                          <w:b/>
                          <w:bCs/>
                          <w:sz w:val="22"/>
                          <w:szCs w:val="22"/>
                        </w:rPr>
                        <w:t>)</w:t>
                      </w:r>
                      <w:r w:rsidR="0049302A" w:rsidRPr="00621EFB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="0049302A" w:rsidRPr="00621EFB">
                        <w:rPr>
                          <w:b/>
                          <w:bCs/>
                          <w:sz w:val="22"/>
                          <w:szCs w:val="22"/>
                        </w:rPr>
                        <w:t>(GFA) £</w:t>
                      </w:r>
                      <w:r w:rsidR="000C0E7B" w:rsidRPr="00621EFB">
                        <w:rPr>
                          <w:b/>
                          <w:bCs/>
                          <w:sz w:val="22"/>
                          <w:szCs w:val="22"/>
                        </w:rPr>
                        <w:t>7</w:t>
                      </w:r>
                      <w:r w:rsidR="00FD2FFD" w:rsidRPr="00621EFB">
                        <w:rPr>
                          <w:b/>
                          <w:bCs/>
                          <w:sz w:val="22"/>
                          <w:szCs w:val="22"/>
                        </w:rPr>
                        <w:t>.25</w:t>
                      </w:r>
                    </w:p>
                    <w:p w14:paraId="4FE6ADAC" w14:textId="345701F9" w:rsidR="00D6369D" w:rsidRPr="00621EFB" w:rsidRDefault="005D6C03" w:rsidP="005D6C03">
                      <w:pPr>
                        <w:tabs>
                          <w:tab w:val="center" w:pos="5102"/>
                          <w:tab w:val="right" w:pos="10204"/>
                        </w:tabs>
                        <w:spacing w:after="240"/>
                        <w:jc w:val="center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bookmarkStart w:id="4" w:name="_Hlk125719142"/>
                      <w:bookmarkEnd w:id="3"/>
                      <w:r w:rsidRPr="00621EFB">
                        <w:rPr>
                          <w:b/>
                          <w:bCs/>
                          <w:sz w:val="22"/>
                          <w:szCs w:val="22"/>
                        </w:rPr>
                        <w:t xml:space="preserve">Smoked Salmon &amp; Beetroot Parcel, </w:t>
                      </w:r>
                      <w:r w:rsidRPr="00621EFB">
                        <w:rPr>
                          <w:sz w:val="22"/>
                          <w:szCs w:val="22"/>
                        </w:rPr>
                        <w:t>pickled cucumber, charred leek mayonnaise, watercres</w:t>
                      </w:r>
                      <w:r w:rsidRPr="00621EFB">
                        <w:rPr>
                          <w:b/>
                          <w:bCs/>
                          <w:sz w:val="22"/>
                          <w:szCs w:val="22"/>
                        </w:rPr>
                        <w:t>s</w:t>
                      </w:r>
                      <w:r w:rsidR="00FD2FFD" w:rsidRPr="00621EFB">
                        <w:rPr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Pr="00621EFB">
                        <w:rPr>
                          <w:b/>
                          <w:bCs/>
                          <w:sz w:val="22"/>
                          <w:szCs w:val="22"/>
                        </w:rPr>
                        <w:t>(GF)</w:t>
                      </w:r>
                      <w:r w:rsidR="008D1695" w:rsidRPr="00621EFB">
                        <w:rPr>
                          <w:b/>
                          <w:bCs/>
                          <w:sz w:val="22"/>
                          <w:szCs w:val="22"/>
                        </w:rPr>
                        <w:t xml:space="preserve"> £8.95</w:t>
                      </w:r>
                      <w:r w:rsidR="008835C9" w:rsidRPr="00621EFB">
                        <w:rPr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</w:p>
                    <w:p w14:paraId="07997CD8" w14:textId="1C8E119A" w:rsidR="00CA2295" w:rsidRPr="00621EFB" w:rsidRDefault="00CA2295" w:rsidP="00CA2295">
                      <w:pPr>
                        <w:tabs>
                          <w:tab w:val="center" w:pos="5102"/>
                          <w:tab w:val="right" w:pos="10204"/>
                        </w:tabs>
                        <w:spacing w:after="0"/>
                        <w:jc w:val="center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621EFB">
                        <w:rPr>
                          <w:b/>
                          <w:bCs/>
                          <w:sz w:val="22"/>
                          <w:szCs w:val="22"/>
                        </w:rPr>
                        <w:t xml:space="preserve">Smooth </w:t>
                      </w:r>
                      <w:r w:rsidR="00D6369D" w:rsidRPr="00621EFB">
                        <w:rPr>
                          <w:b/>
                          <w:bCs/>
                          <w:sz w:val="22"/>
                          <w:szCs w:val="22"/>
                        </w:rPr>
                        <w:t>Chicken Liver</w:t>
                      </w:r>
                      <w:r w:rsidRPr="00621EFB">
                        <w:rPr>
                          <w:b/>
                          <w:bCs/>
                          <w:sz w:val="22"/>
                          <w:szCs w:val="22"/>
                        </w:rPr>
                        <w:t xml:space="preserve"> &amp; Bacon</w:t>
                      </w:r>
                      <w:r w:rsidR="00D6369D" w:rsidRPr="00621EFB">
                        <w:rPr>
                          <w:b/>
                          <w:bCs/>
                          <w:sz w:val="22"/>
                          <w:szCs w:val="22"/>
                        </w:rPr>
                        <w:t xml:space="preserve"> Pa</w:t>
                      </w:r>
                      <w:r w:rsidRPr="00621EFB">
                        <w:rPr>
                          <w:b/>
                          <w:bCs/>
                          <w:sz w:val="22"/>
                          <w:szCs w:val="22"/>
                        </w:rPr>
                        <w:t>te</w:t>
                      </w:r>
                      <w:r w:rsidR="00D6369D" w:rsidRPr="00621EFB">
                        <w:rPr>
                          <w:sz w:val="22"/>
                          <w:szCs w:val="22"/>
                        </w:rPr>
                        <w:t xml:space="preserve">, toasted focaccia, </w:t>
                      </w:r>
                      <w:r w:rsidR="001842B5" w:rsidRPr="00621EFB">
                        <w:rPr>
                          <w:sz w:val="22"/>
                          <w:szCs w:val="22"/>
                        </w:rPr>
                        <w:t xml:space="preserve">celery, pear &amp; shallot </w:t>
                      </w:r>
                      <w:r w:rsidR="00D6369D" w:rsidRPr="00621EFB">
                        <w:rPr>
                          <w:sz w:val="22"/>
                          <w:szCs w:val="22"/>
                        </w:rPr>
                        <w:t xml:space="preserve">chutney </w:t>
                      </w:r>
                      <w:r w:rsidR="00D6369D" w:rsidRPr="00621EFB">
                        <w:rPr>
                          <w:b/>
                          <w:bCs/>
                          <w:sz w:val="22"/>
                          <w:szCs w:val="22"/>
                        </w:rPr>
                        <w:t>(GFA) £</w:t>
                      </w:r>
                      <w:bookmarkStart w:id="5" w:name="_Hlk125719091"/>
                      <w:r w:rsidR="00FD2FFD" w:rsidRPr="00621EFB">
                        <w:rPr>
                          <w:b/>
                          <w:bCs/>
                          <w:sz w:val="22"/>
                          <w:szCs w:val="22"/>
                        </w:rPr>
                        <w:t>8</w:t>
                      </w:r>
                    </w:p>
                    <w:p w14:paraId="48E12102" w14:textId="089CEF6A" w:rsidR="00F81047" w:rsidRPr="00621EFB" w:rsidRDefault="008835C9" w:rsidP="00CA2295">
                      <w:pPr>
                        <w:tabs>
                          <w:tab w:val="center" w:pos="5102"/>
                          <w:tab w:val="right" w:pos="10204"/>
                        </w:tabs>
                        <w:spacing w:after="0"/>
                        <w:jc w:val="center"/>
                        <w:rPr>
                          <w:sz w:val="22"/>
                          <w:szCs w:val="22"/>
                        </w:rPr>
                      </w:pPr>
                      <w:r w:rsidRPr="00621EFB">
                        <w:rPr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</w:p>
                    <w:bookmarkEnd w:id="4"/>
                    <w:bookmarkEnd w:id="5"/>
                    <w:p w14:paraId="61FE8EBA" w14:textId="1FE6F5CB" w:rsidR="00924B44" w:rsidRPr="00621EFB" w:rsidRDefault="001842B5" w:rsidP="00924B44">
                      <w:pPr>
                        <w:tabs>
                          <w:tab w:val="left" w:pos="6521"/>
                        </w:tabs>
                        <w:spacing w:after="240"/>
                        <w:jc w:val="center"/>
                        <w:rPr>
                          <w:rFonts w:cs="Sabon"/>
                          <w:b/>
                          <w:bCs/>
                          <w:sz w:val="22"/>
                          <w:szCs w:val="22"/>
                          <w:lang w:val="en-US"/>
                        </w:rPr>
                      </w:pPr>
                      <w:r w:rsidRPr="00621EFB">
                        <w:rPr>
                          <w:rFonts w:cs="Sabon"/>
                          <w:b/>
                          <w:bCs/>
                          <w:sz w:val="22"/>
                          <w:szCs w:val="22"/>
                          <w:lang w:val="en-US"/>
                        </w:rPr>
                        <w:t>Roasted Red Pepper</w:t>
                      </w:r>
                      <w:r w:rsidR="00563883" w:rsidRPr="00621EFB">
                        <w:rPr>
                          <w:rFonts w:cs="Sabon"/>
                          <w:b/>
                          <w:bCs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="00AE0A3D" w:rsidRPr="00621EFB">
                        <w:rPr>
                          <w:rFonts w:cs="Sabon"/>
                          <w:b/>
                          <w:bCs/>
                          <w:sz w:val="22"/>
                          <w:szCs w:val="22"/>
                          <w:lang w:val="en-US"/>
                        </w:rPr>
                        <w:t>H</w:t>
                      </w:r>
                      <w:r w:rsidR="00563883" w:rsidRPr="00621EFB">
                        <w:rPr>
                          <w:rFonts w:cs="Sabon"/>
                          <w:b/>
                          <w:bCs/>
                          <w:sz w:val="22"/>
                          <w:szCs w:val="22"/>
                          <w:lang w:val="en-US"/>
                        </w:rPr>
                        <w:t>ummus</w:t>
                      </w:r>
                      <w:r w:rsidR="00AE0A3D" w:rsidRPr="00621EFB">
                        <w:rPr>
                          <w:rFonts w:cs="Sabon"/>
                          <w:bCs/>
                          <w:sz w:val="22"/>
                          <w:szCs w:val="22"/>
                          <w:lang w:val="en-US"/>
                        </w:rPr>
                        <w:t xml:space="preserve">, </w:t>
                      </w:r>
                      <w:r w:rsidRPr="00621EFB">
                        <w:rPr>
                          <w:rFonts w:cs="Sabon"/>
                          <w:bCs/>
                          <w:sz w:val="22"/>
                          <w:szCs w:val="22"/>
                          <w:lang w:val="en-US"/>
                        </w:rPr>
                        <w:t>balsamic glaze</w:t>
                      </w:r>
                      <w:r w:rsidR="00AE0A3D" w:rsidRPr="00621EFB">
                        <w:rPr>
                          <w:rFonts w:cs="Sabon"/>
                          <w:bCs/>
                          <w:sz w:val="22"/>
                          <w:szCs w:val="22"/>
                          <w:lang w:val="en-US"/>
                        </w:rPr>
                        <w:t xml:space="preserve">, crudités, </w:t>
                      </w:r>
                      <w:r w:rsidR="00736AB4" w:rsidRPr="00621EFB">
                        <w:rPr>
                          <w:rFonts w:cs="Sabon"/>
                          <w:bCs/>
                          <w:sz w:val="22"/>
                          <w:szCs w:val="22"/>
                          <w:lang w:val="en-US"/>
                        </w:rPr>
                        <w:t>f</w:t>
                      </w:r>
                      <w:r w:rsidR="008F66E6" w:rsidRPr="00621EFB">
                        <w:rPr>
                          <w:rFonts w:cs="Sabon"/>
                          <w:bCs/>
                          <w:sz w:val="22"/>
                          <w:szCs w:val="22"/>
                          <w:lang w:val="en-US"/>
                        </w:rPr>
                        <w:t>latbread</w:t>
                      </w:r>
                      <w:r w:rsidR="00AE0A3D" w:rsidRPr="00621EFB">
                        <w:rPr>
                          <w:rFonts w:cs="Sabon"/>
                          <w:bCs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="00E40F6A" w:rsidRPr="00621EFB">
                        <w:rPr>
                          <w:rFonts w:cs="Sabon"/>
                          <w:b/>
                          <w:sz w:val="22"/>
                          <w:szCs w:val="22"/>
                          <w:lang w:val="en-US"/>
                        </w:rPr>
                        <w:t xml:space="preserve">(V) (VG) (GFA) </w:t>
                      </w:r>
                      <w:r w:rsidR="00AE0A3D" w:rsidRPr="00621EFB">
                        <w:rPr>
                          <w:rFonts w:cs="Sabon"/>
                          <w:b/>
                          <w:bCs/>
                          <w:sz w:val="22"/>
                          <w:szCs w:val="22"/>
                          <w:lang w:val="en-US"/>
                        </w:rPr>
                        <w:t>£</w:t>
                      </w:r>
                      <w:r w:rsidR="008D1695" w:rsidRPr="00621EFB">
                        <w:rPr>
                          <w:rFonts w:cs="Sabon"/>
                          <w:b/>
                          <w:bCs/>
                          <w:sz w:val="22"/>
                          <w:szCs w:val="22"/>
                          <w:lang w:val="en-US"/>
                        </w:rPr>
                        <w:t>7</w:t>
                      </w:r>
                    </w:p>
                    <w:p w14:paraId="1984C5FA" w14:textId="37693AF1" w:rsidR="00703EE7" w:rsidRPr="00621EFB" w:rsidRDefault="00703EE7" w:rsidP="00924B44">
                      <w:pPr>
                        <w:tabs>
                          <w:tab w:val="left" w:pos="6521"/>
                        </w:tabs>
                        <w:spacing w:after="240"/>
                        <w:jc w:val="center"/>
                        <w:rPr>
                          <w:rFonts w:cs="Sabon"/>
                          <w:b/>
                          <w:bCs/>
                          <w:sz w:val="22"/>
                          <w:szCs w:val="22"/>
                          <w:lang w:val="en-US"/>
                        </w:rPr>
                      </w:pPr>
                      <w:r w:rsidRPr="00621EFB">
                        <w:rPr>
                          <w:rFonts w:cs="Sabon"/>
                          <w:b/>
                          <w:bCs/>
                          <w:sz w:val="22"/>
                          <w:szCs w:val="22"/>
                          <w:lang w:val="en-US"/>
                        </w:rPr>
                        <w:t xml:space="preserve">Pigs In Blankets, </w:t>
                      </w:r>
                      <w:r w:rsidR="007D1960" w:rsidRPr="00621EFB">
                        <w:rPr>
                          <w:rFonts w:cs="Sabon"/>
                          <w:sz w:val="22"/>
                          <w:szCs w:val="22"/>
                          <w:lang w:val="en-US"/>
                        </w:rPr>
                        <w:t xml:space="preserve">red pepper aioli, crumbled black pudding </w:t>
                      </w:r>
                      <w:r w:rsidR="002261A8" w:rsidRPr="00621EFB">
                        <w:rPr>
                          <w:rFonts w:cs="Sabon"/>
                          <w:b/>
                          <w:bCs/>
                          <w:sz w:val="22"/>
                          <w:szCs w:val="22"/>
                          <w:lang w:val="en-US"/>
                        </w:rPr>
                        <w:t>£</w:t>
                      </w:r>
                      <w:r w:rsidR="008D1695" w:rsidRPr="00621EFB">
                        <w:rPr>
                          <w:rFonts w:cs="Sabon"/>
                          <w:b/>
                          <w:bCs/>
                          <w:sz w:val="22"/>
                          <w:szCs w:val="22"/>
                          <w:lang w:val="en-US"/>
                        </w:rPr>
                        <w:t>8.75</w:t>
                      </w:r>
                    </w:p>
                    <w:p w14:paraId="5D7515F3" w14:textId="77C2B5E0" w:rsidR="002261A8" w:rsidRPr="00621EFB" w:rsidRDefault="002261A8" w:rsidP="00924B44">
                      <w:pPr>
                        <w:tabs>
                          <w:tab w:val="left" w:pos="6521"/>
                        </w:tabs>
                        <w:spacing w:after="240"/>
                        <w:jc w:val="center"/>
                        <w:rPr>
                          <w:rFonts w:cs="Sabon"/>
                          <w:b/>
                          <w:bCs/>
                          <w:sz w:val="22"/>
                          <w:szCs w:val="22"/>
                          <w:lang w:val="en-US"/>
                        </w:rPr>
                      </w:pPr>
                      <w:r w:rsidRPr="00621EFB">
                        <w:rPr>
                          <w:rFonts w:cs="Sabon"/>
                          <w:b/>
                          <w:bCs/>
                          <w:sz w:val="22"/>
                          <w:szCs w:val="22"/>
                          <w:lang w:val="en-US"/>
                        </w:rPr>
                        <w:t>Baked Camembert</w:t>
                      </w:r>
                      <w:r w:rsidR="007D1960" w:rsidRPr="00621EFB">
                        <w:rPr>
                          <w:rFonts w:cs="Sabon"/>
                          <w:b/>
                          <w:bCs/>
                          <w:sz w:val="22"/>
                          <w:szCs w:val="22"/>
                          <w:lang w:val="en-US"/>
                        </w:rPr>
                        <w:t xml:space="preserve">, </w:t>
                      </w:r>
                      <w:r w:rsidR="007D1960" w:rsidRPr="00621EFB">
                        <w:rPr>
                          <w:rFonts w:cs="Sabon"/>
                          <w:sz w:val="22"/>
                          <w:szCs w:val="22"/>
                          <w:lang w:val="en-US"/>
                        </w:rPr>
                        <w:t>cranberry &amp; thyme chutney</w:t>
                      </w:r>
                      <w:r w:rsidR="001842B5" w:rsidRPr="00621EFB">
                        <w:rPr>
                          <w:rFonts w:cs="Sabon"/>
                          <w:sz w:val="22"/>
                          <w:szCs w:val="22"/>
                          <w:lang w:val="en-US"/>
                        </w:rPr>
                        <w:t xml:space="preserve">, </w:t>
                      </w:r>
                      <w:r w:rsidR="007D1960" w:rsidRPr="00621EFB">
                        <w:rPr>
                          <w:rFonts w:cs="Sabon"/>
                          <w:sz w:val="22"/>
                          <w:szCs w:val="22"/>
                          <w:lang w:val="en-US"/>
                        </w:rPr>
                        <w:t>toasted focaccia</w:t>
                      </w:r>
                      <w:r w:rsidR="001842B5" w:rsidRPr="00621EFB">
                        <w:rPr>
                          <w:rFonts w:cs="Sabon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="00745506" w:rsidRPr="00621EFB">
                        <w:rPr>
                          <w:rFonts w:cs="Sabon"/>
                          <w:b/>
                          <w:bCs/>
                          <w:sz w:val="22"/>
                          <w:szCs w:val="22"/>
                          <w:lang w:val="en-US"/>
                        </w:rPr>
                        <w:t>(GFA)</w:t>
                      </w:r>
                      <w:r w:rsidR="00745506" w:rsidRPr="00621EFB">
                        <w:rPr>
                          <w:rFonts w:cs="Sabon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="001842B5" w:rsidRPr="00621EFB">
                        <w:rPr>
                          <w:rFonts w:cs="Sabon"/>
                          <w:b/>
                          <w:bCs/>
                          <w:sz w:val="22"/>
                          <w:szCs w:val="22"/>
                          <w:lang w:val="en-US"/>
                        </w:rPr>
                        <w:t>£</w:t>
                      </w:r>
                      <w:r w:rsidR="008D1695" w:rsidRPr="00621EFB">
                        <w:rPr>
                          <w:rFonts w:cs="Sabon"/>
                          <w:b/>
                          <w:bCs/>
                          <w:sz w:val="22"/>
                          <w:szCs w:val="22"/>
                          <w:lang w:val="en-US"/>
                        </w:rPr>
                        <w:t>8.50</w:t>
                      </w:r>
                    </w:p>
                    <w:p w14:paraId="5667F955" w14:textId="33C5E543" w:rsidR="001842B5" w:rsidRPr="002261A8" w:rsidRDefault="001842B5" w:rsidP="00924B44">
                      <w:pPr>
                        <w:tabs>
                          <w:tab w:val="left" w:pos="6521"/>
                        </w:tabs>
                        <w:spacing w:after="240"/>
                        <w:jc w:val="center"/>
                        <w:rPr>
                          <w:rFonts w:cs="Sabon"/>
                          <w:b/>
                          <w:bCs/>
                          <w:color w:val="C00000"/>
                          <w:sz w:val="22"/>
                          <w:szCs w:val="22"/>
                          <w:lang w:val="en-US"/>
                        </w:rPr>
                      </w:pPr>
                    </w:p>
                    <w:p w14:paraId="7292A771" w14:textId="103A78FD" w:rsidR="00282464" w:rsidRPr="0027419B" w:rsidRDefault="00282464" w:rsidP="0027419B">
                      <w:pPr>
                        <w:tabs>
                          <w:tab w:val="left" w:pos="6521"/>
                        </w:tabs>
                        <w:spacing w:after="240"/>
                        <w:jc w:val="center"/>
                        <w:rPr>
                          <w:rFonts w:cs="Sabon"/>
                          <w:b/>
                          <w:bCs/>
                          <w:color w:val="000000" w:themeColor="text1"/>
                          <w:sz w:val="22"/>
                          <w:szCs w:val="22"/>
                          <w:lang w:val="en-US"/>
                        </w:rPr>
                      </w:pPr>
                    </w:p>
                    <w:p w14:paraId="29563E34" w14:textId="7ED025C5" w:rsidR="00817DCD" w:rsidRPr="00276907" w:rsidRDefault="00817DCD" w:rsidP="0027419B">
                      <w:pPr>
                        <w:spacing w:after="160" w:line="259" w:lineRule="auto"/>
                        <w:rPr>
                          <w:rFonts w:eastAsia="Calibri" w:cs="Times New Roman"/>
                          <w:b/>
                          <w:bCs/>
                          <w:color w:val="000000" w:themeColor="text1"/>
                          <w:kern w:val="2"/>
                          <w:sz w:val="22"/>
                          <w:szCs w:val="22"/>
                          <w14:ligatures w14:val="standardContextual"/>
                        </w:rPr>
                      </w:pPr>
                    </w:p>
                    <w:p w14:paraId="6478D8AD" w14:textId="2245C537" w:rsidR="004067EB" w:rsidRPr="00276907" w:rsidRDefault="004067EB" w:rsidP="0027419B">
                      <w:pPr>
                        <w:spacing w:after="160" w:line="259" w:lineRule="auto"/>
                        <w:rPr>
                          <w:rFonts w:eastAsia="Calibri" w:cs="Times New Roman"/>
                          <w:b/>
                          <w:bCs/>
                          <w:color w:val="000000" w:themeColor="text1"/>
                          <w:kern w:val="2"/>
                          <w:sz w:val="22"/>
                          <w:szCs w:val="22"/>
                          <w14:ligatures w14:val="standardContextual"/>
                        </w:rPr>
                      </w:pPr>
                    </w:p>
                    <w:p w14:paraId="7D873D2F" w14:textId="77777777" w:rsidR="00260042" w:rsidRPr="00F81047" w:rsidRDefault="00260042" w:rsidP="00972B7C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120" w:line="264" w:lineRule="auto"/>
                        <w:jc w:val="center"/>
                        <w:rPr>
                          <w:rFonts w:ascii="Sabon" w:hAnsi="Sabon" w:cs="Sabon"/>
                          <w:color w:val="000000"/>
                          <w:sz w:val="22"/>
                          <w:szCs w:val="22"/>
                          <w:lang w:val="en-US"/>
                        </w:rPr>
                      </w:pPr>
                    </w:p>
                  </w:txbxContent>
                </v:textbox>
                <w10:wrap type="tight" anchorx="page" anchory="margin"/>
              </v:shape>
            </w:pict>
          </mc:Fallback>
        </mc:AlternateContent>
      </w:r>
      <w:r w:rsidR="002A1D97">
        <w:rPr>
          <w:noProof/>
          <w:lang w:val="en-US"/>
        </w:rPr>
        <mc:AlternateContent>
          <mc:Choice Requires="wps">
            <w:drawing>
              <wp:anchor distT="152400" distB="152400" distL="152400" distR="152400" simplePos="0" relativeHeight="251677696" behindDoc="0" locked="0" layoutInCell="1" allowOverlap="1" wp14:anchorId="1A36BEF1" wp14:editId="27AD55D3">
                <wp:simplePos x="0" y="0"/>
                <wp:positionH relativeFrom="margin">
                  <wp:align>center</wp:align>
                </wp:positionH>
                <wp:positionV relativeFrom="page">
                  <wp:posOffset>8676005</wp:posOffset>
                </wp:positionV>
                <wp:extent cx="6604000" cy="847725"/>
                <wp:effectExtent l="0" t="0" r="0" b="9525"/>
                <wp:wrapTopAndBottom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604000" cy="847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4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D6877CF" w14:textId="77777777" w:rsidR="0075789D" w:rsidRDefault="0075789D" w:rsidP="0075789D">
                            <w:pPr>
                              <w:pStyle w:val="Footer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bookmarkStart w:id="6" w:name="_Hlk125719415"/>
                            <w:r w:rsidRPr="001C7916">
                              <w:rPr>
                                <w:sz w:val="18"/>
                                <w:szCs w:val="18"/>
                              </w:rPr>
                              <w:t>Please inf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orm</w:t>
                            </w:r>
                            <w:r w:rsidRPr="001C7916">
                              <w:rPr>
                                <w:sz w:val="18"/>
                                <w:szCs w:val="18"/>
                              </w:rPr>
                              <w:t xml:space="preserve"> your server of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any </w:t>
                            </w:r>
                            <w:r w:rsidRPr="001C7916">
                              <w:rPr>
                                <w:sz w:val="18"/>
                                <w:szCs w:val="18"/>
                              </w:rPr>
                              <w:t>dietary needs or allerg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ies</w:t>
                            </w:r>
                            <w:r w:rsidRPr="001C7916">
                              <w:rPr>
                                <w:sz w:val="18"/>
                                <w:szCs w:val="18"/>
                              </w:rPr>
                              <w:t xml:space="preserve"> when ordering.  Allergen information available on request.</w:t>
                            </w:r>
                          </w:p>
                          <w:p w14:paraId="58F7325D" w14:textId="2D49138A" w:rsidR="00C31F8E" w:rsidRPr="002A1D97" w:rsidRDefault="0075789D" w:rsidP="002A1D97">
                            <w:pPr>
                              <w:pStyle w:val="NoSpacing"/>
                              <w:jc w:val="center"/>
                              <w:rPr>
                                <w:rFonts w:ascii="Sabon LT Std" w:hAnsi="Sabon LT Std"/>
                                <w:b/>
                                <w:bCs/>
                                <w:sz w:val="20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(V) –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Vegetarian    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VG) –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Vegan    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VGA)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Vegan Available    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GF) 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Gluten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Free    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GFA) –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Gluten Free Available</w:t>
                            </w:r>
                          </w:p>
                          <w:bookmarkEnd w:id="6"/>
                          <w:p w14:paraId="26ECA1D3" w14:textId="75A8A1EF" w:rsidR="00EE2497" w:rsidRPr="00D00A2B" w:rsidRDefault="00EE2497" w:rsidP="0086380E">
                            <w:pPr>
                              <w:pStyle w:val="NoSpacing"/>
                              <w:jc w:val="center"/>
                              <w:rPr>
                                <w:rFonts w:ascii="Sabon" w:hAnsi="Sabon"/>
                                <w:b/>
                                <w:bCs/>
                                <w:sz w:val="20"/>
                                <w:szCs w:val="16"/>
                              </w:rPr>
                            </w:pPr>
                            <w:r>
                              <w:rPr>
                                <w:rFonts w:ascii="Sabon" w:hAnsi="Sabon"/>
                                <w:b/>
                                <w:bCs/>
                                <w:sz w:val="20"/>
                                <w:szCs w:val="16"/>
                              </w:rPr>
                              <w:t>Some of our dishes contain alcohol</w:t>
                            </w:r>
                            <w:r w:rsidR="00915B7D">
                              <w:rPr>
                                <w:rFonts w:ascii="Sabon" w:hAnsi="Sabon"/>
                                <w:b/>
                                <w:bCs/>
                                <w:sz w:val="20"/>
                                <w:szCs w:val="16"/>
                              </w:rPr>
                              <w:tab/>
                              <w:t>Some of our dishes contain Nuts</w:t>
                            </w:r>
                          </w:p>
                          <w:p w14:paraId="5F96F238" w14:textId="181A9E95" w:rsidR="00282A4B" w:rsidRDefault="00282A4B" w:rsidP="006B1BB4">
                            <w:pPr>
                              <w:pStyle w:val="Footer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For tables of 8 &amp; more </w:t>
                            </w:r>
                            <w:r w:rsidR="006B1BB4" w:rsidRPr="00E605F6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discretionary 10% service charge is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added</w:t>
                            </w:r>
                            <w:r w:rsidR="006B1BB4" w:rsidRPr="00E605F6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, if you would like this removed, please ask.  </w:t>
                            </w:r>
                          </w:p>
                          <w:p w14:paraId="4A78A849" w14:textId="1B351C9A" w:rsidR="006B1BB4" w:rsidRPr="00E605F6" w:rsidRDefault="006B1BB4" w:rsidP="006B1BB4">
                            <w:pPr>
                              <w:pStyle w:val="Footer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605F6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100% of gratuities are shared amongst all ou</w:t>
                            </w:r>
                            <w:r w:rsidR="00300563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r</w:t>
                            </w:r>
                            <w:r w:rsidRPr="00E605F6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staff.</w:t>
                            </w:r>
                          </w:p>
                          <w:p w14:paraId="5B0E9864" w14:textId="77777777" w:rsidR="006B1BB4" w:rsidRPr="00D00A2B" w:rsidRDefault="006B1BB4" w:rsidP="00C31F8E">
                            <w:pPr>
                              <w:pStyle w:val="NoSpacing"/>
                              <w:jc w:val="center"/>
                              <w:rPr>
                                <w:rFonts w:ascii="Sabon" w:hAnsi="Sabon"/>
                                <w:b/>
                                <w:bCs/>
                                <w:sz w:val="20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36BEF1" id="Text Box 5" o:spid="_x0000_s1029" type="#_x0000_t202" style="position:absolute;left:0;text-align:left;margin-left:0;margin-top:683.15pt;width:520pt;height:66.75pt;z-index:251677696;visibility:visible;mso-wrap-style:square;mso-width-percent:0;mso-height-percent:0;mso-wrap-distance-left:12pt;mso-wrap-distance-top:12pt;mso-wrap-distance-right:12pt;mso-wrap-distance-bottom:12pt;mso-position-horizontal:center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" filled="f" stroked="f" strokeweight="1pt">
                <v:stroke miterlimit="4"/>
                <v:path arrowok="t"/>
                <v:textbox>
                  <w:txbxContent>
                    <w:p w14:paraId="1D6877CF" w14:textId="77777777" w:rsidR="0075789D" w:rsidRDefault="0075789D" w:rsidP="0075789D">
                      <w:pPr>
                        <w:pStyle w:val="Footer"/>
                        <w:jc w:val="center"/>
                        <w:rPr>
                          <w:sz w:val="18"/>
                          <w:szCs w:val="18"/>
                        </w:rPr>
                      </w:pPr>
                      <w:bookmarkStart w:id="7" w:name="_Hlk125719415"/>
                      <w:r w:rsidRPr="001C7916">
                        <w:rPr>
                          <w:sz w:val="18"/>
                          <w:szCs w:val="18"/>
                        </w:rPr>
                        <w:t>Please inf</w:t>
                      </w:r>
                      <w:r>
                        <w:rPr>
                          <w:sz w:val="18"/>
                          <w:szCs w:val="18"/>
                        </w:rPr>
                        <w:t>orm</w:t>
                      </w:r>
                      <w:r w:rsidRPr="001C7916">
                        <w:rPr>
                          <w:sz w:val="18"/>
                          <w:szCs w:val="18"/>
                        </w:rPr>
                        <w:t xml:space="preserve"> your server of </w:t>
                      </w:r>
                      <w:r>
                        <w:rPr>
                          <w:sz w:val="18"/>
                          <w:szCs w:val="18"/>
                        </w:rPr>
                        <w:t xml:space="preserve">any </w:t>
                      </w:r>
                      <w:r w:rsidRPr="001C7916">
                        <w:rPr>
                          <w:sz w:val="18"/>
                          <w:szCs w:val="18"/>
                        </w:rPr>
                        <w:t>dietary needs or allerg</w:t>
                      </w:r>
                      <w:r>
                        <w:rPr>
                          <w:sz w:val="18"/>
                          <w:szCs w:val="18"/>
                        </w:rPr>
                        <w:t>ies</w:t>
                      </w:r>
                      <w:r w:rsidRPr="001C7916">
                        <w:rPr>
                          <w:sz w:val="18"/>
                          <w:szCs w:val="18"/>
                        </w:rPr>
                        <w:t xml:space="preserve"> when ordering.  Allergen information available on request.</w:t>
                      </w:r>
                    </w:p>
                    <w:p w14:paraId="58F7325D" w14:textId="2D49138A" w:rsidR="00C31F8E" w:rsidRPr="002A1D97" w:rsidRDefault="0075789D" w:rsidP="002A1D97">
                      <w:pPr>
                        <w:pStyle w:val="NoSpacing"/>
                        <w:jc w:val="center"/>
                        <w:rPr>
                          <w:rFonts w:ascii="Sabon LT Std" w:hAnsi="Sabon LT Std"/>
                          <w:b/>
                          <w:bCs/>
                          <w:sz w:val="20"/>
                          <w:szCs w:val="16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(V) – </w:t>
                      </w:r>
                      <w:r>
                        <w:rPr>
                          <w:sz w:val="18"/>
                          <w:szCs w:val="18"/>
                        </w:rPr>
                        <w:t xml:space="preserve">Vegetarian    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 xml:space="preserve">   </w:t>
                      </w: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>(</w:t>
                      </w:r>
                      <w:proofErr w:type="gramEnd"/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VG) – </w:t>
                      </w:r>
                      <w:r>
                        <w:rPr>
                          <w:sz w:val="18"/>
                          <w:szCs w:val="18"/>
                        </w:rPr>
                        <w:t xml:space="preserve">Vegan    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 xml:space="preserve">   </w:t>
                      </w: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>(</w:t>
                      </w:r>
                      <w:proofErr w:type="gramEnd"/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VGA) </w:t>
                      </w:r>
                      <w:r>
                        <w:rPr>
                          <w:sz w:val="18"/>
                          <w:szCs w:val="18"/>
                        </w:rPr>
                        <w:t xml:space="preserve">Vegan Available    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 xml:space="preserve">   </w:t>
                      </w: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>(</w:t>
                      </w:r>
                      <w:proofErr w:type="gramEnd"/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GF) </w:t>
                      </w:r>
                      <w:proofErr w:type="gramStart"/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 xml:space="preserve"> Gluten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Free    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 xml:space="preserve">   </w:t>
                      </w: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>(</w:t>
                      </w:r>
                      <w:proofErr w:type="gramEnd"/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GFA) – </w:t>
                      </w:r>
                      <w:r>
                        <w:rPr>
                          <w:sz w:val="18"/>
                          <w:szCs w:val="18"/>
                        </w:rPr>
                        <w:t>Gluten Free Available</w:t>
                      </w:r>
                    </w:p>
                    <w:bookmarkEnd w:id="7"/>
                    <w:p w14:paraId="26ECA1D3" w14:textId="75A8A1EF" w:rsidR="00EE2497" w:rsidRPr="00D00A2B" w:rsidRDefault="00EE2497" w:rsidP="0086380E">
                      <w:pPr>
                        <w:pStyle w:val="NoSpacing"/>
                        <w:jc w:val="center"/>
                        <w:rPr>
                          <w:rFonts w:ascii="Sabon" w:hAnsi="Sabon"/>
                          <w:b/>
                          <w:bCs/>
                          <w:sz w:val="20"/>
                          <w:szCs w:val="16"/>
                        </w:rPr>
                      </w:pPr>
                      <w:r>
                        <w:rPr>
                          <w:rFonts w:ascii="Sabon" w:hAnsi="Sabon"/>
                          <w:b/>
                          <w:bCs/>
                          <w:sz w:val="20"/>
                          <w:szCs w:val="16"/>
                        </w:rPr>
                        <w:t>Some of our dishes contain alcohol</w:t>
                      </w:r>
                      <w:r w:rsidR="00915B7D">
                        <w:rPr>
                          <w:rFonts w:ascii="Sabon" w:hAnsi="Sabon"/>
                          <w:b/>
                          <w:bCs/>
                          <w:sz w:val="20"/>
                          <w:szCs w:val="16"/>
                        </w:rPr>
                        <w:tab/>
                        <w:t>Some of our dishes contain Nuts</w:t>
                      </w:r>
                    </w:p>
                    <w:p w14:paraId="5F96F238" w14:textId="181A9E95" w:rsidR="00282A4B" w:rsidRDefault="00282A4B" w:rsidP="006B1BB4">
                      <w:pPr>
                        <w:pStyle w:val="Footer"/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 xml:space="preserve">For tables of 8 &amp; more </w:t>
                      </w:r>
                      <w:r w:rsidR="006B1BB4" w:rsidRPr="00E605F6">
                        <w:rPr>
                          <w:b/>
                          <w:bCs/>
                          <w:sz w:val="20"/>
                          <w:szCs w:val="20"/>
                        </w:rPr>
                        <w:t>discretionary 10% service charge is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 xml:space="preserve"> added</w:t>
                      </w:r>
                      <w:r w:rsidR="006B1BB4" w:rsidRPr="00E605F6">
                        <w:rPr>
                          <w:b/>
                          <w:bCs/>
                          <w:sz w:val="20"/>
                          <w:szCs w:val="20"/>
                        </w:rPr>
                        <w:t xml:space="preserve">, if you would like this removed, please ask.  </w:t>
                      </w:r>
                    </w:p>
                    <w:p w14:paraId="4A78A849" w14:textId="1B351C9A" w:rsidR="006B1BB4" w:rsidRPr="00E605F6" w:rsidRDefault="006B1BB4" w:rsidP="006B1BB4">
                      <w:pPr>
                        <w:pStyle w:val="Footer"/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E605F6">
                        <w:rPr>
                          <w:b/>
                          <w:bCs/>
                          <w:sz w:val="20"/>
                          <w:szCs w:val="20"/>
                        </w:rPr>
                        <w:t>100% of gratuities are shared amongst all ou</w:t>
                      </w:r>
                      <w:r w:rsidR="00300563">
                        <w:rPr>
                          <w:b/>
                          <w:bCs/>
                          <w:sz w:val="20"/>
                          <w:szCs w:val="20"/>
                        </w:rPr>
                        <w:t>r</w:t>
                      </w:r>
                      <w:r w:rsidRPr="00E605F6">
                        <w:rPr>
                          <w:b/>
                          <w:bCs/>
                          <w:sz w:val="20"/>
                          <w:szCs w:val="20"/>
                        </w:rPr>
                        <w:t xml:space="preserve"> staff.</w:t>
                      </w:r>
                    </w:p>
                    <w:p w14:paraId="5B0E9864" w14:textId="77777777" w:rsidR="006B1BB4" w:rsidRPr="00D00A2B" w:rsidRDefault="006B1BB4" w:rsidP="00C31F8E">
                      <w:pPr>
                        <w:pStyle w:val="NoSpacing"/>
                        <w:jc w:val="center"/>
                        <w:rPr>
                          <w:rFonts w:ascii="Sabon" w:hAnsi="Sabon"/>
                          <w:b/>
                          <w:bCs/>
                          <w:sz w:val="20"/>
                          <w:szCs w:val="16"/>
                        </w:rPr>
                      </w:pPr>
                    </w:p>
                  </w:txbxContent>
                </v:textbox>
                <w10:wrap type="topAndBottom" anchorx="margin" anchory="page"/>
              </v:shape>
            </w:pict>
          </mc:Fallback>
        </mc:AlternateContent>
      </w:r>
      <w:r w:rsidR="00F05F7A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6DA89AF" wp14:editId="70D6154E">
                <wp:simplePos x="0" y="0"/>
                <wp:positionH relativeFrom="column">
                  <wp:posOffset>3377565</wp:posOffset>
                </wp:positionH>
                <wp:positionV relativeFrom="paragraph">
                  <wp:posOffset>9052560</wp:posOffset>
                </wp:positionV>
                <wp:extent cx="3543300" cy="342900"/>
                <wp:effectExtent l="0" t="0" r="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1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5433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72A1C8D" w14:textId="77777777" w:rsidR="006A3DB0" w:rsidRDefault="006A3DB0" w:rsidP="00B71A01">
                            <w:r>
                              <w:br w:type="page"/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DA89AF" id="Text Box 12" o:spid="_x0000_s1030" type="#_x0000_t202" style="position:absolute;left:0;text-align:left;margin-left:265.95pt;margin-top:712.8pt;width:279pt;height:2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" filled="f" stroked="f">
                <v:path arrowok="t"/>
                <v:textbox inset=",7.2pt,,7.2pt">
                  <w:txbxContent>
                    <w:p w14:paraId="272A1C8D" w14:textId="77777777" w:rsidR="006A3DB0" w:rsidRDefault="006A3DB0" w:rsidP="00B71A01">
                      <w:r>
                        <w:br w:type="page"/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7128A9">
        <w:t xml:space="preserve"> </w:t>
      </w:r>
      <w:r w:rsidR="009654D4">
        <w:br w:type="page"/>
      </w:r>
    </w:p>
    <w:p w14:paraId="148FBA8B" w14:textId="77777777" w:rsidR="004067EB" w:rsidRDefault="004067EB" w:rsidP="004067EB">
      <w:pPr>
        <w:spacing w:after="120"/>
        <w:jc w:val="center"/>
      </w:pPr>
    </w:p>
    <w:p w14:paraId="7B3B6D18" w14:textId="77777777" w:rsidR="004067EB" w:rsidRDefault="004067EB" w:rsidP="004067EB">
      <w:pPr>
        <w:spacing w:after="120"/>
        <w:jc w:val="center"/>
      </w:pPr>
    </w:p>
    <w:p w14:paraId="5B591783" w14:textId="77777777" w:rsidR="004067EB" w:rsidRDefault="004067EB" w:rsidP="004067EB">
      <w:pPr>
        <w:spacing w:after="120"/>
        <w:jc w:val="center"/>
      </w:pPr>
    </w:p>
    <w:p w14:paraId="7108A0E5" w14:textId="77777777" w:rsidR="004067EB" w:rsidRDefault="004067EB" w:rsidP="004067EB">
      <w:pPr>
        <w:spacing w:after="120"/>
        <w:jc w:val="center"/>
      </w:pPr>
    </w:p>
    <w:p w14:paraId="7FA25C93" w14:textId="77777777" w:rsidR="004067EB" w:rsidRDefault="004067EB" w:rsidP="004067EB">
      <w:pPr>
        <w:spacing w:after="120"/>
        <w:jc w:val="center"/>
      </w:pPr>
    </w:p>
    <w:p w14:paraId="6264D205" w14:textId="77777777" w:rsidR="004067EB" w:rsidRDefault="004067EB" w:rsidP="004067EB">
      <w:pPr>
        <w:spacing w:after="120"/>
        <w:jc w:val="center"/>
      </w:pPr>
    </w:p>
    <w:p w14:paraId="53C88124" w14:textId="58BCD805" w:rsidR="004067EB" w:rsidRDefault="004067EB" w:rsidP="004067EB">
      <w:pPr>
        <w:spacing w:after="120"/>
        <w:jc w:val="center"/>
      </w:pPr>
    </w:p>
    <w:p w14:paraId="3427BE1F" w14:textId="77777777" w:rsidR="004067EB" w:rsidRDefault="004067EB" w:rsidP="004067EB">
      <w:pPr>
        <w:spacing w:after="120"/>
        <w:jc w:val="center"/>
      </w:pPr>
    </w:p>
    <w:p w14:paraId="15F6A5AA" w14:textId="77777777" w:rsidR="004067EB" w:rsidRDefault="004067EB" w:rsidP="004067EB">
      <w:pPr>
        <w:spacing w:after="120"/>
        <w:jc w:val="center"/>
      </w:pPr>
    </w:p>
    <w:p w14:paraId="13CFF8D6" w14:textId="77777777" w:rsidR="004067EB" w:rsidRDefault="004067EB" w:rsidP="004067EB">
      <w:pPr>
        <w:spacing w:after="120"/>
        <w:jc w:val="center"/>
      </w:pPr>
    </w:p>
    <w:p w14:paraId="7A99568D" w14:textId="77777777" w:rsidR="00FB13CE" w:rsidRDefault="00FB13CE" w:rsidP="004067EB">
      <w:pPr>
        <w:spacing w:after="120"/>
        <w:jc w:val="center"/>
        <w:rPr>
          <w:b/>
          <w:bCs/>
          <w:sz w:val="22"/>
          <w:szCs w:val="22"/>
        </w:rPr>
      </w:pPr>
    </w:p>
    <w:p w14:paraId="273A968F" w14:textId="77777777" w:rsidR="00FB13CE" w:rsidRDefault="00FB13CE" w:rsidP="004067EB">
      <w:pPr>
        <w:spacing w:after="120"/>
        <w:jc w:val="center"/>
        <w:rPr>
          <w:b/>
          <w:bCs/>
          <w:sz w:val="22"/>
          <w:szCs w:val="22"/>
        </w:rPr>
      </w:pPr>
    </w:p>
    <w:p w14:paraId="684C3CC2" w14:textId="679A584E" w:rsidR="004067EB" w:rsidRPr="00677F09" w:rsidRDefault="004067EB" w:rsidP="004067EB">
      <w:pPr>
        <w:spacing w:after="120"/>
        <w:jc w:val="center"/>
        <w:rPr>
          <w:color w:val="FF0000"/>
          <w:sz w:val="22"/>
          <w:szCs w:val="22"/>
        </w:rPr>
      </w:pPr>
      <w:r w:rsidRPr="00D808F8">
        <w:rPr>
          <w:b/>
          <w:bCs/>
          <w:sz w:val="22"/>
          <w:szCs w:val="22"/>
        </w:rPr>
        <w:t>10oz Gammon Steak</w:t>
      </w:r>
      <w:r w:rsidRPr="00D808F8">
        <w:rPr>
          <w:sz w:val="22"/>
          <w:szCs w:val="22"/>
        </w:rPr>
        <w:t>, triple cooked chips, two fried eggs, grilled pineapple</w:t>
      </w:r>
      <w:r>
        <w:rPr>
          <w:sz w:val="22"/>
          <w:szCs w:val="22"/>
        </w:rPr>
        <w:t xml:space="preserve">, </w:t>
      </w:r>
      <w:r w:rsidRPr="00D808F8">
        <w:rPr>
          <w:sz w:val="22"/>
          <w:szCs w:val="22"/>
        </w:rPr>
        <w:t>garden peas</w:t>
      </w:r>
      <w:r w:rsidRPr="00D808F8">
        <w:rPr>
          <w:b/>
          <w:bCs/>
          <w:sz w:val="22"/>
          <w:szCs w:val="22"/>
        </w:rPr>
        <w:t xml:space="preserve"> (GF) £1</w:t>
      </w:r>
      <w:r w:rsidR="00FB425D">
        <w:rPr>
          <w:b/>
          <w:bCs/>
          <w:sz w:val="22"/>
          <w:szCs w:val="22"/>
        </w:rPr>
        <w:t>6.</w:t>
      </w:r>
      <w:r w:rsidR="008D1695">
        <w:rPr>
          <w:b/>
          <w:bCs/>
          <w:sz w:val="22"/>
          <w:szCs w:val="22"/>
        </w:rPr>
        <w:t>50</w:t>
      </w:r>
    </w:p>
    <w:p w14:paraId="4FC3D935" w14:textId="3A829CEE" w:rsidR="004067EB" w:rsidRPr="00D808F8" w:rsidRDefault="004067EB" w:rsidP="004067EB">
      <w:pPr>
        <w:spacing w:after="120"/>
        <w:jc w:val="center"/>
        <w:rPr>
          <w:sz w:val="22"/>
          <w:szCs w:val="22"/>
        </w:rPr>
      </w:pPr>
      <w:r w:rsidRPr="00D808F8">
        <w:rPr>
          <w:b/>
          <w:bCs/>
          <w:sz w:val="22"/>
          <w:szCs w:val="22"/>
        </w:rPr>
        <w:t xml:space="preserve">Shortcrust Pastry Pie of the Moment, </w:t>
      </w:r>
      <w:r w:rsidRPr="00D808F8">
        <w:rPr>
          <w:sz w:val="22"/>
          <w:szCs w:val="22"/>
        </w:rPr>
        <w:t>triple cooked chips, red cabbage</w:t>
      </w:r>
      <w:r>
        <w:rPr>
          <w:sz w:val="22"/>
          <w:szCs w:val="22"/>
        </w:rPr>
        <w:t xml:space="preserve">, </w:t>
      </w:r>
      <w:r w:rsidRPr="00D808F8">
        <w:rPr>
          <w:sz w:val="22"/>
          <w:szCs w:val="22"/>
        </w:rPr>
        <w:t xml:space="preserve">jug of gravy </w:t>
      </w:r>
      <w:r w:rsidRPr="00D808F8">
        <w:rPr>
          <w:b/>
          <w:bCs/>
          <w:sz w:val="22"/>
          <w:szCs w:val="22"/>
        </w:rPr>
        <w:t>£1</w:t>
      </w:r>
      <w:r w:rsidR="00185CCD">
        <w:rPr>
          <w:b/>
          <w:bCs/>
          <w:sz w:val="22"/>
          <w:szCs w:val="22"/>
        </w:rPr>
        <w:t>6.</w:t>
      </w:r>
      <w:r w:rsidR="00FB425D">
        <w:rPr>
          <w:b/>
          <w:bCs/>
          <w:sz w:val="22"/>
          <w:szCs w:val="22"/>
        </w:rPr>
        <w:t>75</w:t>
      </w:r>
      <w:r>
        <w:rPr>
          <w:b/>
          <w:bCs/>
          <w:sz w:val="22"/>
          <w:szCs w:val="22"/>
        </w:rPr>
        <w:t xml:space="preserve"> </w:t>
      </w:r>
    </w:p>
    <w:p w14:paraId="2770B453" w14:textId="6E3A2BF9" w:rsidR="004067EB" w:rsidRPr="00D808F8" w:rsidRDefault="004067EB" w:rsidP="004067EB">
      <w:pPr>
        <w:spacing w:after="0"/>
        <w:jc w:val="center"/>
        <w:rPr>
          <w:b/>
          <w:bCs/>
          <w:sz w:val="22"/>
          <w:szCs w:val="22"/>
        </w:rPr>
      </w:pPr>
      <w:r w:rsidRPr="00D808F8">
        <w:rPr>
          <w:b/>
          <w:bCs/>
          <w:sz w:val="22"/>
          <w:szCs w:val="22"/>
        </w:rPr>
        <w:t xml:space="preserve">Beer Battered Fish, </w:t>
      </w:r>
      <w:r w:rsidRPr="00D808F8">
        <w:rPr>
          <w:sz w:val="22"/>
          <w:szCs w:val="22"/>
        </w:rPr>
        <w:t>triple cooked chips, mushy pea</w:t>
      </w:r>
      <w:r>
        <w:rPr>
          <w:sz w:val="22"/>
          <w:szCs w:val="22"/>
        </w:rPr>
        <w:t xml:space="preserve">s, </w:t>
      </w:r>
      <w:r w:rsidRPr="00D808F8">
        <w:rPr>
          <w:sz w:val="22"/>
          <w:szCs w:val="22"/>
        </w:rPr>
        <w:t>tartar sauce</w:t>
      </w:r>
      <w:r w:rsidRPr="00D808F8">
        <w:rPr>
          <w:b/>
          <w:bCs/>
          <w:sz w:val="22"/>
          <w:szCs w:val="22"/>
        </w:rPr>
        <w:t xml:space="preserve"> (GFA) £1</w:t>
      </w:r>
      <w:r w:rsidR="00FB425D">
        <w:rPr>
          <w:b/>
          <w:bCs/>
          <w:sz w:val="22"/>
          <w:szCs w:val="22"/>
        </w:rPr>
        <w:t>7</w:t>
      </w:r>
      <w:r>
        <w:rPr>
          <w:b/>
          <w:bCs/>
          <w:sz w:val="22"/>
          <w:szCs w:val="22"/>
        </w:rPr>
        <w:t xml:space="preserve">.95 </w:t>
      </w:r>
    </w:p>
    <w:p w14:paraId="29C2A779" w14:textId="530C80C5" w:rsidR="004067EB" w:rsidRPr="00D808F8" w:rsidRDefault="004067EB" w:rsidP="004067EB">
      <w:pPr>
        <w:spacing w:after="120"/>
        <w:jc w:val="center"/>
        <w:rPr>
          <w:sz w:val="22"/>
          <w:szCs w:val="22"/>
        </w:rPr>
      </w:pPr>
      <w:r w:rsidRPr="00D808F8">
        <w:rPr>
          <w:b/>
          <w:bCs/>
          <w:sz w:val="22"/>
          <w:szCs w:val="22"/>
        </w:rPr>
        <w:t>Add</w:t>
      </w:r>
      <w:r w:rsidRPr="00D808F8">
        <w:rPr>
          <w:sz w:val="22"/>
          <w:szCs w:val="22"/>
        </w:rPr>
        <w:t xml:space="preserve"> Curry Sauce </w:t>
      </w:r>
      <w:r w:rsidRPr="00D808F8">
        <w:rPr>
          <w:b/>
          <w:bCs/>
          <w:sz w:val="22"/>
          <w:szCs w:val="22"/>
        </w:rPr>
        <w:t>£</w:t>
      </w:r>
      <w:r w:rsidR="00712229">
        <w:rPr>
          <w:b/>
          <w:bCs/>
          <w:sz w:val="22"/>
          <w:szCs w:val="22"/>
        </w:rPr>
        <w:t>2.25</w:t>
      </w:r>
    </w:p>
    <w:p w14:paraId="2B9FA633" w14:textId="64B6462E" w:rsidR="004067EB" w:rsidRPr="00D808F8" w:rsidRDefault="004067EB" w:rsidP="004067EB">
      <w:pPr>
        <w:spacing w:after="120"/>
        <w:jc w:val="center"/>
        <w:rPr>
          <w:sz w:val="22"/>
          <w:szCs w:val="22"/>
        </w:rPr>
      </w:pPr>
      <w:r w:rsidRPr="00D808F8">
        <w:rPr>
          <w:b/>
          <w:bCs/>
          <w:sz w:val="22"/>
          <w:szCs w:val="22"/>
        </w:rPr>
        <w:t>Braised Pulled Beef Lasagne</w:t>
      </w:r>
      <w:r>
        <w:rPr>
          <w:b/>
          <w:bCs/>
          <w:sz w:val="22"/>
          <w:szCs w:val="22"/>
        </w:rPr>
        <w:t xml:space="preserve">, </w:t>
      </w:r>
      <w:r w:rsidRPr="00D808F8">
        <w:rPr>
          <w:sz w:val="22"/>
          <w:szCs w:val="22"/>
        </w:rPr>
        <w:t>plum tomato sauce, mozzarella, garlic bread</w:t>
      </w:r>
      <w:r>
        <w:rPr>
          <w:sz w:val="22"/>
          <w:szCs w:val="22"/>
        </w:rPr>
        <w:t xml:space="preserve">, </w:t>
      </w:r>
      <w:r w:rsidRPr="00D808F8">
        <w:rPr>
          <w:sz w:val="22"/>
          <w:szCs w:val="22"/>
        </w:rPr>
        <w:t xml:space="preserve">mixed salad </w:t>
      </w:r>
      <w:r w:rsidRPr="00D808F8">
        <w:rPr>
          <w:b/>
          <w:bCs/>
          <w:sz w:val="22"/>
          <w:szCs w:val="22"/>
        </w:rPr>
        <w:t>£</w:t>
      </w:r>
      <w:r>
        <w:rPr>
          <w:b/>
          <w:bCs/>
          <w:sz w:val="22"/>
          <w:szCs w:val="22"/>
        </w:rPr>
        <w:t>1</w:t>
      </w:r>
      <w:r w:rsidR="00185CCD">
        <w:rPr>
          <w:b/>
          <w:bCs/>
          <w:sz w:val="22"/>
          <w:szCs w:val="22"/>
        </w:rPr>
        <w:t>6</w:t>
      </w:r>
      <w:r w:rsidR="00FB425D">
        <w:rPr>
          <w:b/>
          <w:bCs/>
          <w:sz w:val="22"/>
          <w:szCs w:val="22"/>
        </w:rPr>
        <w:t>.50</w:t>
      </w:r>
    </w:p>
    <w:p w14:paraId="26B7B2D1" w14:textId="0657BE14" w:rsidR="004067EB" w:rsidRDefault="004067EB" w:rsidP="004067EB">
      <w:pPr>
        <w:spacing w:after="120"/>
        <w:jc w:val="center"/>
        <w:rPr>
          <w:b/>
          <w:bCs/>
          <w:sz w:val="22"/>
          <w:szCs w:val="22"/>
        </w:rPr>
      </w:pPr>
      <w:r w:rsidRPr="00D808F8">
        <w:rPr>
          <w:b/>
          <w:bCs/>
          <w:sz w:val="22"/>
          <w:szCs w:val="22"/>
        </w:rPr>
        <w:t>The Celtic’s Classic Steak Burger,</w:t>
      </w:r>
      <w:r w:rsidRPr="00D808F8">
        <w:rPr>
          <w:sz w:val="22"/>
          <w:szCs w:val="22"/>
        </w:rPr>
        <w:t xml:space="preserve"> melted cheese, pulled pork, streaky bacon, gem lettuce, tomato</w:t>
      </w:r>
      <w:r w:rsidR="00D964CE">
        <w:rPr>
          <w:sz w:val="22"/>
          <w:szCs w:val="22"/>
        </w:rPr>
        <w:t xml:space="preserve">, </w:t>
      </w:r>
      <w:r w:rsidRPr="00D808F8">
        <w:rPr>
          <w:sz w:val="22"/>
          <w:szCs w:val="22"/>
        </w:rPr>
        <w:t>house burger sauce</w:t>
      </w:r>
      <w:r>
        <w:rPr>
          <w:sz w:val="22"/>
          <w:szCs w:val="22"/>
        </w:rPr>
        <w:t xml:space="preserve">, </w:t>
      </w:r>
      <w:r w:rsidRPr="00D808F8">
        <w:rPr>
          <w:sz w:val="22"/>
          <w:szCs w:val="22"/>
        </w:rPr>
        <w:t>triple cooked chips</w:t>
      </w:r>
      <w:r>
        <w:rPr>
          <w:sz w:val="22"/>
          <w:szCs w:val="22"/>
        </w:rPr>
        <w:t xml:space="preserve">, </w:t>
      </w:r>
      <w:r w:rsidRPr="00D808F8">
        <w:rPr>
          <w:sz w:val="22"/>
          <w:szCs w:val="22"/>
        </w:rPr>
        <w:t>coleslaw</w:t>
      </w:r>
      <w:r>
        <w:rPr>
          <w:sz w:val="22"/>
          <w:szCs w:val="22"/>
        </w:rPr>
        <w:t>, onion ring, pickled gherkin</w:t>
      </w:r>
      <w:r w:rsidRPr="00D808F8">
        <w:rPr>
          <w:sz w:val="22"/>
          <w:szCs w:val="22"/>
        </w:rPr>
        <w:t xml:space="preserve"> </w:t>
      </w:r>
      <w:r w:rsidRPr="00D808F8">
        <w:rPr>
          <w:b/>
          <w:bCs/>
          <w:sz w:val="22"/>
          <w:szCs w:val="22"/>
        </w:rPr>
        <w:t>(GFA)</w:t>
      </w:r>
      <w:r w:rsidRPr="00D808F8">
        <w:rPr>
          <w:sz w:val="22"/>
          <w:szCs w:val="22"/>
        </w:rPr>
        <w:t xml:space="preserve"> </w:t>
      </w:r>
      <w:r w:rsidRPr="00D808F8">
        <w:rPr>
          <w:b/>
          <w:bCs/>
          <w:sz w:val="22"/>
          <w:szCs w:val="22"/>
        </w:rPr>
        <w:t>£</w:t>
      </w:r>
      <w:r>
        <w:rPr>
          <w:b/>
          <w:bCs/>
          <w:sz w:val="22"/>
          <w:szCs w:val="22"/>
        </w:rPr>
        <w:t>1</w:t>
      </w:r>
      <w:r w:rsidR="00FB425D">
        <w:rPr>
          <w:b/>
          <w:bCs/>
          <w:sz w:val="22"/>
          <w:szCs w:val="22"/>
        </w:rPr>
        <w:t>7</w:t>
      </w:r>
      <w:r>
        <w:rPr>
          <w:b/>
          <w:bCs/>
          <w:sz w:val="22"/>
          <w:szCs w:val="22"/>
        </w:rPr>
        <w:t>.</w:t>
      </w:r>
      <w:r w:rsidR="00185CCD">
        <w:rPr>
          <w:b/>
          <w:bCs/>
          <w:sz w:val="22"/>
          <w:szCs w:val="22"/>
        </w:rPr>
        <w:t>9</w:t>
      </w:r>
      <w:r>
        <w:rPr>
          <w:b/>
          <w:bCs/>
          <w:sz w:val="22"/>
          <w:szCs w:val="22"/>
        </w:rPr>
        <w:t xml:space="preserve">5 </w:t>
      </w:r>
    </w:p>
    <w:p w14:paraId="394ABDCD" w14:textId="3B13C24E" w:rsidR="009227E6" w:rsidRPr="00001C87" w:rsidRDefault="009227E6" w:rsidP="009227E6">
      <w:pPr>
        <w:spacing w:after="120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Wholetail Scampi, </w:t>
      </w:r>
      <w:r>
        <w:rPr>
          <w:sz w:val="22"/>
          <w:szCs w:val="22"/>
        </w:rPr>
        <w:t>triple cooked chips, garden peas, tart</w:t>
      </w:r>
      <w:r w:rsidR="006A2199">
        <w:rPr>
          <w:sz w:val="22"/>
          <w:szCs w:val="22"/>
        </w:rPr>
        <w:t>ar</w:t>
      </w:r>
      <w:r>
        <w:rPr>
          <w:sz w:val="22"/>
          <w:szCs w:val="22"/>
        </w:rPr>
        <w:t xml:space="preserve"> sauce, lemon wedge </w:t>
      </w:r>
      <w:r>
        <w:rPr>
          <w:b/>
          <w:bCs/>
          <w:sz w:val="22"/>
          <w:szCs w:val="22"/>
        </w:rPr>
        <w:t>£1</w:t>
      </w:r>
      <w:r w:rsidR="00FB425D">
        <w:rPr>
          <w:b/>
          <w:bCs/>
          <w:sz w:val="22"/>
          <w:szCs w:val="22"/>
        </w:rPr>
        <w:t>5</w:t>
      </w:r>
      <w:r>
        <w:rPr>
          <w:b/>
          <w:bCs/>
          <w:sz w:val="22"/>
          <w:szCs w:val="22"/>
        </w:rPr>
        <w:t>.95</w:t>
      </w:r>
    </w:p>
    <w:p w14:paraId="501B9BF8" w14:textId="77777777" w:rsidR="009227E6" w:rsidRPr="00D808F8" w:rsidRDefault="009227E6" w:rsidP="004067EB">
      <w:pPr>
        <w:spacing w:after="120"/>
        <w:jc w:val="center"/>
        <w:rPr>
          <w:b/>
          <w:bCs/>
          <w:sz w:val="22"/>
          <w:szCs w:val="22"/>
        </w:rPr>
      </w:pPr>
    </w:p>
    <w:p w14:paraId="7A44B53D" w14:textId="77777777" w:rsidR="00FB13CE" w:rsidRDefault="00FB13CE" w:rsidP="004067EB">
      <w:pPr>
        <w:tabs>
          <w:tab w:val="left" w:pos="6521"/>
        </w:tabs>
        <w:spacing w:after="120"/>
        <w:jc w:val="center"/>
        <w:rPr>
          <w:b/>
          <w:bCs/>
          <w:szCs w:val="24"/>
        </w:rPr>
      </w:pPr>
    </w:p>
    <w:p w14:paraId="00B1EB4B" w14:textId="77777777" w:rsidR="00FB13CE" w:rsidRDefault="00FB13CE" w:rsidP="004067EB">
      <w:pPr>
        <w:tabs>
          <w:tab w:val="left" w:pos="6521"/>
        </w:tabs>
        <w:spacing w:after="120"/>
        <w:jc w:val="center"/>
        <w:rPr>
          <w:b/>
          <w:bCs/>
          <w:szCs w:val="24"/>
        </w:rPr>
      </w:pPr>
    </w:p>
    <w:p w14:paraId="7053CFEB" w14:textId="38E9E98F" w:rsidR="004067EB" w:rsidRDefault="004067EB" w:rsidP="004067EB">
      <w:pPr>
        <w:tabs>
          <w:tab w:val="left" w:pos="6521"/>
        </w:tabs>
        <w:spacing w:after="120"/>
        <w:jc w:val="center"/>
        <w:rPr>
          <w:b/>
          <w:bCs/>
          <w:szCs w:val="24"/>
        </w:rPr>
      </w:pPr>
      <w:r w:rsidRPr="00D808F8">
        <w:rPr>
          <w:b/>
          <w:bCs/>
          <w:szCs w:val="24"/>
        </w:rPr>
        <w:t>Side Orders</w:t>
      </w:r>
    </w:p>
    <w:p w14:paraId="3FBA4DFE" w14:textId="77777777" w:rsidR="001B4D0E" w:rsidRPr="00D808F8" w:rsidRDefault="001B4D0E" w:rsidP="004067EB">
      <w:pPr>
        <w:tabs>
          <w:tab w:val="left" w:pos="6521"/>
        </w:tabs>
        <w:spacing w:after="120"/>
        <w:jc w:val="center"/>
        <w:rPr>
          <w:b/>
          <w:bCs/>
          <w:szCs w:val="24"/>
          <w:u w:val="single"/>
        </w:rPr>
      </w:pPr>
    </w:p>
    <w:p w14:paraId="5A5C5BF6" w14:textId="2DCC45ED" w:rsidR="004067EB" w:rsidRDefault="004067EB" w:rsidP="004067EB">
      <w:pPr>
        <w:spacing w:after="120"/>
        <w:jc w:val="center"/>
        <w:rPr>
          <w:b/>
          <w:bCs/>
          <w:sz w:val="22"/>
          <w:szCs w:val="22"/>
        </w:rPr>
      </w:pPr>
      <w:r w:rsidRPr="00D808F8">
        <w:rPr>
          <w:sz w:val="22"/>
          <w:szCs w:val="22"/>
        </w:rPr>
        <w:t xml:space="preserve">Beer Battered Onion Rings </w:t>
      </w:r>
      <w:r w:rsidRPr="00D808F8">
        <w:rPr>
          <w:b/>
          <w:bCs/>
          <w:sz w:val="22"/>
          <w:szCs w:val="22"/>
        </w:rPr>
        <w:t>(GFA) £</w:t>
      </w:r>
      <w:r w:rsidR="00FB425D">
        <w:rPr>
          <w:b/>
          <w:bCs/>
          <w:sz w:val="22"/>
          <w:szCs w:val="22"/>
        </w:rPr>
        <w:t>4.25</w:t>
      </w:r>
    </w:p>
    <w:p w14:paraId="2440D44B" w14:textId="0B79FC04" w:rsidR="004067EB" w:rsidRPr="00A663E6" w:rsidRDefault="004067EB" w:rsidP="004067EB">
      <w:pPr>
        <w:spacing w:after="120"/>
        <w:jc w:val="center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Seasonal Vegetables </w:t>
      </w:r>
      <w:r w:rsidRPr="00D808F8">
        <w:rPr>
          <w:b/>
          <w:bCs/>
          <w:sz w:val="22"/>
          <w:szCs w:val="22"/>
        </w:rPr>
        <w:t>(GFA) £</w:t>
      </w:r>
      <w:r w:rsidR="00FB425D">
        <w:rPr>
          <w:b/>
          <w:bCs/>
          <w:sz w:val="22"/>
          <w:szCs w:val="22"/>
        </w:rPr>
        <w:t>4.25</w:t>
      </w:r>
      <w:r w:rsidRPr="00D808F8">
        <w:rPr>
          <w:sz w:val="22"/>
          <w:szCs w:val="22"/>
        </w:rPr>
        <w:tab/>
      </w:r>
    </w:p>
    <w:p w14:paraId="661D189C" w14:textId="330C39F5" w:rsidR="004067EB" w:rsidRDefault="00FB13CE" w:rsidP="00FB13CE">
      <w:pPr>
        <w:spacing w:after="120"/>
        <w:ind w:firstLine="720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</w:t>
      </w:r>
      <w:r w:rsidR="004067EB" w:rsidRPr="00D808F8">
        <w:rPr>
          <w:sz w:val="22"/>
          <w:szCs w:val="22"/>
        </w:rPr>
        <w:t xml:space="preserve">Triple Cooked Chips/ Skinny Fries </w:t>
      </w:r>
      <w:r w:rsidR="004067EB" w:rsidRPr="00D808F8">
        <w:rPr>
          <w:b/>
          <w:bCs/>
          <w:sz w:val="22"/>
          <w:szCs w:val="22"/>
        </w:rPr>
        <w:t>(GF) £</w:t>
      </w:r>
      <w:r w:rsidR="00FB425D">
        <w:rPr>
          <w:b/>
          <w:bCs/>
          <w:sz w:val="22"/>
          <w:szCs w:val="22"/>
        </w:rPr>
        <w:t>4.50</w:t>
      </w:r>
    </w:p>
    <w:p w14:paraId="054610F0" w14:textId="11B12F8A" w:rsidR="004067EB" w:rsidRDefault="004067EB" w:rsidP="004067EB">
      <w:pPr>
        <w:spacing w:after="120"/>
        <w:jc w:val="center"/>
        <w:rPr>
          <w:b/>
          <w:bCs/>
          <w:sz w:val="22"/>
          <w:szCs w:val="22"/>
        </w:rPr>
      </w:pPr>
      <w:r w:rsidRPr="00D808F8">
        <w:rPr>
          <w:sz w:val="22"/>
          <w:szCs w:val="22"/>
        </w:rPr>
        <w:t xml:space="preserve">Peppercorn Sauce </w:t>
      </w:r>
      <w:r w:rsidRPr="00D808F8">
        <w:rPr>
          <w:b/>
          <w:bCs/>
          <w:sz w:val="22"/>
          <w:szCs w:val="22"/>
        </w:rPr>
        <w:t>(GF)</w:t>
      </w:r>
      <w:r>
        <w:rPr>
          <w:b/>
          <w:bCs/>
          <w:sz w:val="22"/>
          <w:szCs w:val="22"/>
        </w:rPr>
        <w:t xml:space="preserve"> </w:t>
      </w:r>
      <w:r w:rsidRPr="00D808F8">
        <w:rPr>
          <w:b/>
          <w:bCs/>
          <w:sz w:val="22"/>
          <w:szCs w:val="22"/>
        </w:rPr>
        <w:t>£2.</w:t>
      </w:r>
      <w:r w:rsidR="008D1695">
        <w:rPr>
          <w:b/>
          <w:bCs/>
          <w:sz w:val="22"/>
          <w:szCs w:val="22"/>
        </w:rPr>
        <w:t>50</w:t>
      </w:r>
      <w:r w:rsidRPr="00D808F8">
        <w:rPr>
          <w:sz w:val="22"/>
          <w:szCs w:val="22"/>
        </w:rPr>
        <w:t xml:space="preserve"> Curry Sauce </w:t>
      </w:r>
      <w:r w:rsidRPr="00D808F8">
        <w:rPr>
          <w:b/>
          <w:bCs/>
          <w:sz w:val="22"/>
          <w:szCs w:val="22"/>
        </w:rPr>
        <w:t>£</w:t>
      </w:r>
      <w:r w:rsidR="008D1695">
        <w:rPr>
          <w:b/>
          <w:bCs/>
          <w:sz w:val="22"/>
          <w:szCs w:val="22"/>
        </w:rPr>
        <w:t>2.25</w:t>
      </w:r>
    </w:p>
    <w:p w14:paraId="7ACE492F" w14:textId="69962794" w:rsidR="0001299D" w:rsidRPr="004067EB" w:rsidRDefault="006036D4" w:rsidP="004067EB">
      <w:pPr>
        <w:spacing w:after="240"/>
        <w:jc w:val="center"/>
        <w:rPr>
          <w:b/>
          <w:bCs/>
          <w:sz w:val="22"/>
          <w:szCs w:val="22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C8CDB3A" wp14:editId="0C081351">
                <wp:simplePos x="0" y="0"/>
                <wp:positionH relativeFrom="margin">
                  <wp:posOffset>160020</wp:posOffset>
                </wp:positionH>
                <wp:positionV relativeFrom="paragraph">
                  <wp:posOffset>1225550</wp:posOffset>
                </wp:positionV>
                <wp:extent cx="6769735" cy="1047750"/>
                <wp:effectExtent l="0" t="0" r="0" b="0"/>
                <wp:wrapTight wrapText="bothSides">
                  <wp:wrapPolygon edited="0">
                    <wp:start x="122" y="1178"/>
                    <wp:lineTo x="122" y="20422"/>
                    <wp:lineTo x="21395" y="20422"/>
                    <wp:lineTo x="21395" y="1178"/>
                    <wp:lineTo x="122" y="1178"/>
                  </wp:wrapPolygon>
                </wp:wrapTight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769735" cy="1047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88D8CD" w14:textId="77777777" w:rsidR="00465D98" w:rsidRPr="00C4226E" w:rsidRDefault="00465D98" w:rsidP="00FB13CE">
                            <w:pPr>
                              <w:pStyle w:val="Foo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C4226E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Please inform your server of any dietary needs or allergies when ordering.  Allergen information available on request.</w:t>
                            </w:r>
                          </w:p>
                          <w:p w14:paraId="442700B7" w14:textId="2CE8C907" w:rsidR="00E7496B" w:rsidRDefault="00465D98" w:rsidP="00465D9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(V) –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Vegetarian</w:t>
                            </w:r>
                            <w:r w:rsidR="0086380E"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(VG) –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Vegan    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VGA)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Vegan Available    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GF) 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Gluten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Free    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GFA) –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Gluten Free Available</w:t>
                            </w:r>
                          </w:p>
                          <w:p w14:paraId="34C60EC7" w14:textId="392571E3" w:rsidR="00D00A2B" w:rsidRPr="00D00A2B" w:rsidRDefault="00EE2497" w:rsidP="00D00A2B">
                            <w:pPr>
                              <w:pStyle w:val="NoSpacing"/>
                              <w:jc w:val="center"/>
                              <w:rPr>
                                <w:rFonts w:ascii="Sabon" w:hAnsi="Sabon"/>
                                <w:b/>
                                <w:bCs/>
                                <w:sz w:val="20"/>
                                <w:szCs w:val="16"/>
                              </w:rPr>
                            </w:pPr>
                            <w:r>
                              <w:rPr>
                                <w:rFonts w:ascii="Sabon" w:hAnsi="Sabon"/>
                                <w:b/>
                                <w:bCs/>
                                <w:sz w:val="20"/>
                                <w:szCs w:val="16"/>
                              </w:rPr>
                              <w:t>Some of our dishes contain alcohol</w:t>
                            </w:r>
                            <w:r w:rsidR="00915B7D">
                              <w:rPr>
                                <w:rFonts w:ascii="Sabon" w:hAnsi="Sabon"/>
                                <w:b/>
                                <w:bCs/>
                                <w:sz w:val="20"/>
                                <w:szCs w:val="16"/>
                              </w:rPr>
                              <w:tab/>
                              <w:t>Some of our dishes contain Nuts</w:t>
                            </w:r>
                          </w:p>
                          <w:p w14:paraId="4F9A8A30" w14:textId="77777777" w:rsidR="00282A4B" w:rsidRDefault="00282A4B" w:rsidP="00282A4B">
                            <w:pPr>
                              <w:pStyle w:val="Footer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For tables of 8 &amp; more </w:t>
                            </w:r>
                            <w:r w:rsidRPr="00E605F6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discretionary 10% service charge is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added</w:t>
                            </w:r>
                            <w:r w:rsidRPr="00E605F6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, if you would like this removed, please ask.  </w:t>
                            </w:r>
                          </w:p>
                          <w:p w14:paraId="1C473DCD" w14:textId="1511313C" w:rsidR="006B1BB4" w:rsidRPr="00E605F6" w:rsidRDefault="006B1BB4" w:rsidP="006B1BB4">
                            <w:pPr>
                              <w:pStyle w:val="Footer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605F6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100% of gratuities are shared amongst all ou</w:t>
                            </w:r>
                            <w:r w:rsidR="00300563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r</w:t>
                            </w:r>
                            <w:r w:rsidRPr="00E605F6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staff.</w:t>
                            </w:r>
                          </w:p>
                          <w:p w14:paraId="7B2425AB" w14:textId="77777777" w:rsidR="00D00A2B" w:rsidRPr="006A3DB0" w:rsidRDefault="00D00A2B" w:rsidP="00465D98">
                            <w:pPr>
                              <w:jc w:val="center"/>
                              <w:rPr>
                                <w:rFonts w:ascii="Sabon LT Std" w:hAnsi="Sabon LT Std"/>
                                <w:b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8CDB3A" id="Text Box 6" o:spid="_x0000_s1031" type="#_x0000_t202" style="position:absolute;left:0;text-align:left;margin-left:12.6pt;margin-top:96.5pt;width:533.05pt;height:82.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" filled="f" stroked="f">
                <v:path arrowok="t"/>
                <v:textbox inset=",7.2pt,,7.2pt">
                  <w:txbxContent>
                    <w:p w14:paraId="2888D8CD" w14:textId="77777777" w:rsidR="00465D98" w:rsidRPr="00C4226E" w:rsidRDefault="00465D98" w:rsidP="00FB13CE">
                      <w:pPr>
                        <w:pStyle w:val="Foo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C4226E">
                        <w:rPr>
                          <w:b/>
                          <w:bCs/>
                          <w:sz w:val="18"/>
                          <w:szCs w:val="18"/>
                        </w:rPr>
                        <w:t>Please inform your server of any dietary needs or allergies when ordering.  Allergen information available on request.</w:t>
                      </w:r>
                    </w:p>
                    <w:p w14:paraId="442700B7" w14:textId="2CE8C907" w:rsidR="00E7496B" w:rsidRDefault="00465D98" w:rsidP="00465D98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(V) – </w:t>
                      </w:r>
                      <w:r>
                        <w:rPr>
                          <w:sz w:val="18"/>
                          <w:szCs w:val="18"/>
                        </w:rPr>
                        <w:t>Vegetarian</w:t>
                      </w:r>
                      <w:r w:rsidR="0086380E"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(VG) – </w:t>
                      </w:r>
                      <w:r>
                        <w:rPr>
                          <w:sz w:val="18"/>
                          <w:szCs w:val="18"/>
                        </w:rPr>
                        <w:t xml:space="preserve">Vegan    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 xml:space="preserve">   </w:t>
                      </w: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>(</w:t>
                      </w:r>
                      <w:proofErr w:type="gramEnd"/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VGA) </w:t>
                      </w:r>
                      <w:r>
                        <w:rPr>
                          <w:sz w:val="18"/>
                          <w:szCs w:val="18"/>
                        </w:rPr>
                        <w:t xml:space="preserve">Vegan Available    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 xml:space="preserve">   </w:t>
                      </w: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>(</w:t>
                      </w:r>
                      <w:proofErr w:type="gramEnd"/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GF) </w:t>
                      </w:r>
                      <w:proofErr w:type="gramStart"/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 xml:space="preserve"> Gluten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Free    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 xml:space="preserve">   </w:t>
                      </w: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>(</w:t>
                      </w:r>
                      <w:proofErr w:type="gramEnd"/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GFA) – </w:t>
                      </w:r>
                      <w:r>
                        <w:rPr>
                          <w:sz w:val="18"/>
                          <w:szCs w:val="18"/>
                        </w:rPr>
                        <w:t>Gluten Free Available</w:t>
                      </w:r>
                    </w:p>
                    <w:p w14:paraId="34C60EC7" w14:textId="392571E3" w:rsidR="00D00A2B" w:rsidRPr="00D00A2B" w:rsidRDefault="00EE2497" w:rsidP="00D00A2B">
                      <w:pPr>
                        <w:pStyle w:val="NoSpacing"/>
                        <w:jc w:val="center"/>
                        <w:rPr>
                          <w:rFonts w:ascii="Sabon" w:hAnsi="Sabon"/>
                          <w:b/>
                          <w:bCs/>
                          <w:sz w:val="20"/>
                          <w:szCs w:val="16"/>
                        </w:rPr>
                      </w:pPr>
                      <w:r>
                        <w:rPr>
                          <w:rFonts w:ascii="Sabon" w:hAnsi="Sabon"/>
                          <w:b/>
                          <w:bCs/>
                          <w:sz w:val="20"/>
                          <w:szCs w:val="16"/>
                        </w:rPr>
                        <w:t>Some of our dishes contain alcohol</w:t>
                      </w:r>
                      <w:r w:rsidR="00915B7D">
                        <w:rPr>
                          <w:rFonts w:ascii="Sabon" w:hAnsi="Sabon"/>
                          <w:b/>
                          <w:bCs/>
                          <w:sz w:val="20"/>
                          <w:szCs w:val="16"/>
                        </w:rPr>
                        <w:tab/>
                        <w:t>Some of our dishes contain Nuts</w:t>
                      </w:r>
                    </w:p>
                    <w:p w14:paraId="4F9A8A30" w14:textId="77777777" w:rsidR="00282A4B" w:rsidRDefault="00282A4B" w:rsidP="00282A4B">
                      <w:pPr>
                        <w:pStyle w:val="Footer"/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 xml:space="preserve">For tables of 8 &amp; more </w:t>
                      </w:r>
                      <w:r w:rsidRPr="00E605F6">
                        <w:rPr>
                          <w:b/>
                          <w:bCs/>
                          <w:sz w:val="20"/>
                          <w:szCs w:val="20"/>
                        </w:rPr>
                        <w:t>discretionary 10% service charge is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 xml:space="preserve"> added</w:t>
                      </w:r>
                      <w:r w:rsidRPr="00E605F6">
                        <w:rPr>
                          <w:b/>
                          <w:bCs/>
                          <w:sz w:val="20"/>
                          <w:szCs w:val="20"/>
                        </w:rPr>
                        <w:t xml:space="preserve">, if you would like this removed, please ask.  </w:t>
                      </w:r>
                    </w:p>
                    <w:p w14:paraId="1C473DCD" w14:textId="1511313C" w:rsidR="006B1BB4" w:rsidRPr="00E605F6" w:rsidRDefault="006B1BB4" w:rsidP="006B1BB4">
                      <w:pPr>
                        <w:pStyle w:val="Footer"/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E605F6">
                        <w:rPr>
                          <w:b/>
                          <w:bCs/>
                          <w:sz w:val="20"/>
                          <w:szCs w:val="20"/>
                        </w:rPr>
                        <w:t>100% of gratuities are shared amongst all ou</w:t>
                      </w:r>
                      <w:r w:rsidR="00300563">
                        <w:rPr>
                          <w:b/>
                          <w:bCs/>
                          <w:sz w:val="20"/>
                          <w:szCs w:val="20"/>
                        </w:rPr>
                        <w:t>r</w:t>
                      </w:r>
                      <w:r w:rsidRPr="00E605F6">
                        <w:rPr>
                          <w:b/>
                          <w:bCs/>
                          <w:sz w:val="20"/>
                          <w:szCs w:val="20"/>
                        </w:rPr>
                        <w:t xml:space="preserve"> staff.</w:t>
                      </w:r>
                    </w:p>
                    <w:p w14:paraId="7B2425AB" w14:textId="77777777" w:rsidR="00D00A2B" w:rsidRPr="006A3DB0" w:rsidRDefault="00D00A2B" w:rsidP="00465D98">
                      <w:pPr>
                        <w:jc w:val="center"/>
                        <w:rPr>
                          <w:rFonts w:ascii="Sabon LT Std" w:hAnsi="Sabon LT Std"/>
                          <w:b/>
                          <w:sz w:val="20"/>
                        </w:rPr>
                      </w:pP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9B758E">
        <w:rPr>
          <w:sz w:val="22"/>
          <w:szCs w:val="22"/>
        </w:rPr>
        <w:t xml:space="preserve">     </w:t>
      </w:r>
      <w:r w:rsidR="004067EB">
        <w:rPr>
          <w:sz w:val="22"/>
          <w:szCs w:val="22"/>
        </w:rPr>
        <w:t>Garlic Bread</w:t>
      </w:r>
      <w:r w:rsidR="004067EB">
        <w:rPr>
          <w:b/>
          <w:bCs/>
          <w:sz w:val="22"/>
          <w:szCs w:val="22"/>
        </w:rPr>
        <w:t xml:space="preserve"> </w:t>
      </w:r>
      <w:r w:rsidR="004067EB" w:rsidRPr="00D808F8">
        <w:rPr>
          <w:b/>
          <w:bCs/>
          <w:sz w:val="22"/>
          <w:szCs w:val="22"/>
        </w:rPr>
        <w:t>£</w:t>
      </w:r>
      <w:r w:rsidR="00FB425D">
        <w:rPr>
          <w:b/>
          <w:bCs/>
          <w:sz w:val="22"/>
          <w:szCs w:val="22"/>
        </w:rPr>
        <w:t>4.</w:t>
      </w:r>
      <w:r w:rsidR="008D1695">
        <w:rPr>
          <w:b/>
          <w:bCs/>
          <w:sz w:val="22"/>
          <w:szCs w:val="22"/>
        </w:rPr>
        <w:t>60</w:t>
      </w:r>
      <w:r w:rsidR="004067EB">
        <w:rPr>
          <w:b/>
          <w:bCs/>
          <w:sz w:val="22"/>
          <w:szCs w:val="22"/>
        </w:rPr>
        <w:tab/>
        <w:t xml:space="preserve"> </w:t>
      </w:r>
      <w:r w:rsidR="004067EB">
        <w:rPr>
          <w:sz w:val="22"/>
          <w:szCs w:val="22"/>
        </w:rPr>
        <w:t>Garlic Bread with cheese</w:t>
      </w:r>
      <w:r w:rsidR="004067EB" w:rsidRPr="00D808F8">
        <w:rPr>
          <w:sz w:val="22"/>
          <w:szCs w:val="22"/>
        </w:rPr>
        <w:t xml:space="preserve"> </w:t>
      </w:r>
      <w:r w:rsidR="004067EB" w:rsidRPr="00D808F8">
        <w:rPr>
          <w:b/>
          <w:bCs/>
          <w:sz w:val="22"/>
          <w:szCs w:val="22"/>
        </w:rPr>
        <w:t>£</w:t>
      </w:r>
      <w:r w:rsidR="004067EB">
        <w:rPr>
          <w:b/>
          <w:bCs/>
          <w:sz w:val="22"/>
          <w:szCs w:val="22"/>
        </w:rPr>
        <w:t>4.</w:t>
      </w:r>
      <w:r w:rsidR="009157A9">
        <w:rPr>
          <w:noProof/>
          <w:lang w:val="en-US"/>
        </w:rPr>
        <mc:AlternateContent>
          <mc:Choice Requires="wps">
            <w:drawing>
              <wp:anchor distT="152400" distB="152400" distL="152400" distR="152400" simplePos="0" relativeHeight="251665408" behindDoc="1" locked="0" layoutInCell="1" allowOverlap="1" wp14:anchorId="70AEFDDC" wp14:editId="2A223D9F">
                <wp:simplePos x="0" y="0"/>
                <wp:positionH relativeFrom="margin">
                  <wp:align>center</wp:align>
                </wp:positionH>
                <wp:positionV relativeFrom="margin">
                  <wp:posOffset>1723390</wp:posOffset>
                </wp:positionV>
                <wp:extent cx="6953250" cy="6677025"/>
                <wp:effectExtent l="0" t="0" r="0" b="9525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953250" cy="6677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4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6C2C22" w14:textId="121A0C34" w:rsidR="00762EFD" w:rsidRDefault="00762EFD" w:rsidP="00762EFD">
                            <w:pPr>
                              <w:pStyle w:val="NoSpacing"/>
                              <w:jc w:val="center"/>
                              <w:rPr>
                                <w:rFonts w:ascii="Sabon" w:hAnsi="Sabon"/>
                                <w:sz w:val="20"/>
                                <w:szCs w:val="16"/>
                              </w:rPr>
                            </w:pPr>
                          </w:p>
                          <w:p w14:paraId="57CC2A3F" w14:textId="77777777" w:rsidR="004067EB" w:rsidRDefault="004067EB" w:rsidP="008835C9">
                            <w:pPr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Times New Roman"/>
                                <w:b/>
                                <w:bCs/>
                                <w:kern w:val="2"/>
                                <w:sz w:val="22"/>
                                <w:szCs w:val="22"/>
                                <w14:ligatures w14:val="standardContextual"/>
                              </w:rPr>
                            </w:pPr>
                          </w:p>
                          <w:p w14:paraId="3FF0E2F4" w14:textId="77777777" w:rsidR="00FB13CE" w:rsidRDefault="00FB13CE" w:rsidP="008835C9">
                            <w:pPr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Times New Roman"/>
                                <w:b/>
                                <w:bCs/>
                                <w:kern w:val="2"/>
                                <w:sz w:val="22"/>
                                <w:szCs w:val="22"/>
                                <w14:ligatures w14:val="standardContextual"/>
                              </w:rPr>
                            </w:pPr>
                          </w:p>
                          <w:p w14:paraId="43F9714F" w14:textId="504E7441" w:rsidR="004067EB" w:rsidRPr="00FB13CE" w:rsidRDefault="00FB13CE" w:rsidP="008835C9">
                            <w:pPr>
                              <w:spacing w:after="160" w:line="259" w:lineRule="auto"/>
                              <w:jc w:val="center"/>
                              <w:rPr>
                                <w:rFonts w:eastAsia="Calibri" w:cs="Times New Roman"/>
                                <w:b/>
                                <w:bCs/>
                                <w:kern w:val="2"/>
                                <w:szCs w:val="24"/>
                                <w14:ligatures w14:val="standardContextual"/>
                              </w:rPr>
                            </w:pPr>
                            <w:r w:rsidRPr="00FB13CE">
                              <w:rPr>
                                <w:rFonts w:eastAsia="Calibri" w:cs="Times New Roman"/>
                                <w:b/>
                                <w:bCs/>
                                <w:kern w:val="2"/>
                                <w:szCs w:val="24"/>
                                <w14:ligatures w14:val="standardContextual"/>
                              </w:rPr>
                              <w:t>P</w:t>
                            </w:r>
                            <w:r w:rsidR="00B1030C" w:rsidRPr="00FB13CE">
                              <w:rPr>
                                <w:rFonts w:eastAsia="Calibri" w:cs="Times New Roman"/>
                                <w:b/>
                                <w:bCs/>
                                <w:kern w:val="2"/>
                                <w:szCs w:val="24"/>
                                <w14:ligatures w14:val="standardContextual"/>
                              </w:rPr>
                              <w:t>ub Classics</w:t>
                            </w:r>
                          </w:p>
                          <w:p w14:paraId="7243F707" w14:textId="77777777" w:rsidR="004067EB" w:rsidRDefault="004067EB" w:rsidP="008835C9">
                            <w:pPr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Times New Roman"/>
                                <w:b/>
                                <w:bCs/>
                                <w:kern w:val="2"/>
                                <w:sz w:val="22"/>
                                <w:szCs w:val="22"/>
                                <w14:ligatures w14:val="standardContextual"/>
                              </w:rPr>
                            </w:pPr>
                          </w:p>
                          <w:p w14:paraId="31A44911" w14:textId="77777777" w:rsidR="004067EB" w:rsidRDefault="004067EB" w:rsidP="008835C9">
                            <w:pPr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Times New Roman"/>
                                <w:b/>
                                <w:bCs/>
                                <w:kern w:val="2"/>
                                <w:sz w:val="22"/>
                                <w:szCs w:val="22"/>
                                <w14:ligatures w14:val="standardContextual"/>
                              </w:rPr>
                            </w:pPr>
                          </w:p>
                          <w:p w14:paraId="5BD721D7" w14:textId="77777777" w:rsidR="008835C9" w:rsidRPr="00762EFD" w:rsidRDefault="008835C9" w:rsidP="00762EFD">
                            <w:pPr>
                              <w:pStyle w:val="NoSpacing"/>
                              <w:jc w:val="center"/>
                              <w:rPr>
                                <w:rFonts w:ascii="Sabon" w:hAnsi="Sabon"/>
                                <w:sz w:val="20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AEFDDC" id="_x0000_s1032" type="#_x0000_t202" style="position:absolute;left:0;text-align:left;margin-left:0;margin-top:135.7pt;width:547.5pt;height:525.75pt;z-index:-251651072;visibility:visible;mso-wrap-style:square;mso-width-percent:0;mso-height-percent:0;mso-wrap-distance-left:12pt;mso-wrap-distance-top:12pt;mso-wrap-distance-right:12pt;mso-wrap-distance-bottom:12pt;mso-position-horizontal:center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" filled="f" stroked="f" strokeweight="1pt">
                <v:stroke miterlimit="4"/>
                <v:path arrowok="t"/>
                <v:textbox>
                  <w:txbxContent>
                    <w:p w14:paraId="5E6C2C22" w14:textId="121A0C34" w:rsidR="00762EFD" w:rsidRDefault="00762EFD" w:rsidP="00762EFD">
                      <w:pPr>
                        <w:pStyle w:val="NoSpacing"/>
                        <w:jc w:val="center"/>
                        <w:rPr>
                          <w:rFonts w:ascii="Sabon" w:hAnsi="Sabon"/>
                          <w:sz w:val="20"/>
                          <w:szCs w:val="16"/>
                        </w:rPr>
                      </w:pPr>
                    </w:p>
                    <w:p w14:paraId="57CC2A3F" w14:textId="77777777" w:rsidR="004067EB" w:rsidRDefault="004067EB" w:rsidP="008835C9">
                      <w:pPr>
                        <w:spacing w:after="160" w:line="259" w:lineRule="auto"/>
                        <w:jc w:val="center"/>
                        <w:rPr>
                          <w:rFonts w:ascii="Calibri" w:eastAsia="Calibri" w:hAnsi="Calibri" w:cs="Times New Roman"/>
                          <w:b/>
                          <w:bCs/>
                          <w:kern w:val="2"/>
                          <w:sz w:val="22"/>
                          <w:szCs w:val="22"/>
                          <w14:ligatures w14:val="standardContextual"/>
                        </w:rPr>
                      </w:pPr>
                    </w:p>
                    <w:p w14:paraId="3FF0E2F4" w14:textId="77777777" w:rsidR="00FB13CE" w:rsidRDefault="00FB13CE" w:rsidP="008835C9">
                      <w:pPr>
                        <w:spacing w:after="160" w:line="259" w:lineRule="auto"/>
                        <w:jc w:val="center"/>
                        <w:rPr>
                          <w:rFonts w:ascii="Calibri" w:eastAsia="Calibri" w:hAnsi="Calibri" w:cs="Times New Roman"/>
                          <w:b/>
                          <w:bCs/>
                          <w:kern w:val="2"/>
                          <w:sz w:val="22"/>
                          <w:szCs w:val="22"/>
                          <w14:ligatures w14:val="standardContextual"/>
                        </w:rPr>
                      </w:pPr>
                    </w:p>
                    <w:p w14:paraId="43F9714F" w14:textId="504E7441" w:rsidR="004067EB" w:rsidRPr="00FB13CE" w:rsidRDefault="00FB13CE" w:rsidP="008835C9">
                      <w:pPr>
                        <w:spacing w:after="160" w:line="259" w:lineRule="auto"/>
                        <w:jc w:val="center"/>
                        <w:rPr>
                          <w:rFonts w:eastAsia="Calibri" w:cs="Times New Roman"/>
                          <w:b/>
                          <w:bCs/>
                          <w:kern w:val="2"/>
                          <w:szCs w:val="24"/>
                          <w14:ligatures w14:val="standardContextual"/>
                        </w:rPr>
                      </w:pPr>
                      <w:r w:rsidRPr="00FB13CE">
                        <w:rPr>
                          <w:rFonts w:eastAsia="Calibri" w:cs="Times New Roman"/>
                          <w:b/>
                          <w:bCs/>
                          <w:kern w:val="2"/>
                          <w:szCs w:val="24"/>
                          <w14:ligatures w14:val="standardContextual"/>
                        </w:rPr>
                        <w:t>P</w:t>
                      </w:r>
                      <w:r w:rsidR="00B1030C" w:rsidRPr="00FB13CE">
                        <w:rPr>
                          <w:rFonts w:eastAsia="Calibri" w:cs="Times New Roman"/>
                          <w:b/>
                          <w:bCs/>
                          <w:kern w:val="2"/>
                          <w:szCs w:val="24"/>
                          <w14:ligatures w14:val="standardContextual"/>
                        </w:rPr>
                        <w:t>ub Classics</w:t>
                      </w:r>
                    </w:p>
                    <w:p w14:paraId="7243F707" w14:textId="77777777" w:rsidR="004067EB" w:rsidRDefault="004067EB" w:rsidP="008835C9">
                      <w:pPr>
                        <w:spacing w:after="160" w:line="259" w:lineRule="auto"/>
                        <w:jc w:val="center"/>
                        <w:rPr>
                          <w:rFonts w:ascii="Calibri" w:eastAsia="Calibri" w:hAnsi="Calibri" w:cs="Times New Roman"/>
                          <w:b/>
                          <w:bCs/>
                          <w:kern w:val="2"/>
                          <w:sz w:val="22"/>
                          <w:szCs w:val="22"/>
                          <w14:ligatures w14:val="standardContextual"/>
                        </w:rPr>
                      </w:pPr>
                    </w:p>
                    <w:p w14:paraId="31A44911" w14:textId="77777777" w:rsidR="004067EB" w:rsidRDefault="004067EB" w:rsidP="008835C9">
                      <w:pPr>
                        <w:spacing w:after="160" w:line="259" w:lineRule="auto"/>
                        <w:jc w:val="center"/>
                        <w:rPr>
                          <w:rFonts w:ascii="Calibri" w:eastAsia="Calibri" w:hAnsi="Calibri" w:cs="Times New Roman"/>
                          <w:b/>
                          <w:bCs/>
                          <w:kern w:val="2"/>
                          <w:sz w:val="22"/>
                          <w:szCs w:val="22"/>
                          <w14:ligatures w14:val="standardContextual"/>
                        </w:rPr>
                      </w:pPr>
                    </w:p>
                    <w:p w14:paraId="5BD721D7" w14:textId="77777777" w:rsidR="008835C9" w:rsidRPr="00762EFD" w:rsidRDefault="008835C9" w:rsidP="00762EFD">
                      <w:pPr>
                        <w:pStyle w:val="NoSpacing"/>
                        <w:jc w:val="center"/>
                        <w:rPr>
                          <w:rFonts w:ascii="Sabon" w:hAnsi="Sabon"/>
                          <w:sz w:val="20"/>
                          <w:szCs w:val="16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8D1695">
        <w:rPr>
          <w:b/>
          <w:bCs/>
          <w:sz w:val="22"/>
          <w:szCs w:val="22"/>
        </w:rPr>
        <w:t>9</w:t>
      </w:r>
      <w:r w:rsidR="00FB425D">
        <w:rPr>
          <w:b/>
          <w:bCs/>
          <w:sz w:val="22"/>
          <w:szCs w:val="22"/>
        </w:rPr>
        <w:t>5</w:t>
      </w:r>
    </w:p>
    <w:sectPr w:rsidR="0001299D" w:rsidRPr="004067EB" w:rsidSect="00831836">
      <w:pgSz w:w="11899" w:h="16838"/>
      <w:pgMar w:top="357" w:right="363" w:bottom="822" w:left="363" w:header="0" w:footer="0" w:gutter="0"/>
      <w:cols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jan Pro">
    <w:panose1 w:val="00000000000000000000"/>
    <w:charset w:val="00"/>
    <w:family w:val="roman"/>
    <w:notTrueType/>
    <w:pitch w:val="variable"/>
    <w:sig w:usb0="800000AF" w:usb1="5000204B" w:usb2="00000000" w:usb3="00000000" w:csb0="0000009B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abon">
    <w:altName w:val="Cambria"/>
    <w:panose1 w:val="00000000000000000000"/>
    <w:charset w:val="00"/>
    <w:family w:val="roman"/>
    <w:notTrueType/>
    <w:pitch w:val="variable"/>
    <w:sig w:usb0="800000AF" w:usb1="5000204A" w:usb2="00000000" w:usb3="00000000" w:csb0="00000001" w:csb1="00000000"/>
  </w:font>
  <w:font w:name="Sabon LT Std">
    <w:altName w:val="Cambria"/>
    <w:panose1 w:val="00000000000000000000"/>
    <w:charset w:val="00"/>
    <w:family w:val="roman"/>
    <w:notTrueType/>
    <w:pitch w:val="variable"/>
    <w:sig w:usb0="800000AF" w:usb1="5000204A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0D5"/>
    <w:rsid w:val="00011B37"/>
    <w:rsid w:val="0001299D"/>
    <w:rsid w:val="00012E55"/>
    <w:rsid w:val="000134DE"/>
    <w:rsid w:val="00017A6A"/>
    <w:rsid w:val="0002022D"/>
    <w:rsid w:val="00026EB6"/>
    <w:rsid w:val="0003649D"/>
    <w:rsid w:val="00044A2C"/>
    <w:rsid w:val="0004636E"/>
    <w:rsid w:val="000506B1"/>
    <w:rsid w:val="0005204C"/>
    <w:rsid w:val="00052B99"/>
    <w:rsid w:val="0005329C"/>
    <w:rsid w:val="000571E0"/>
    <w:rsid w:val="00076C13"/>
    <w:rsid w:val="00082F9A"/>
    <w:rsid w:val="00094215"/>
    <w:rsid w:val="000B022C"/>
    <w:rsid w:val="000B6FDE"/>
    <w:rsid w:val="000C0E7B"/>
    <w:rsid w:val="000C3D4D"/>
    <w:rsid w:val="000E047F"/>
    <w:rsid w:val="000E141E"/>
    <w:rsid w:val="000E7286"/>
    <w:rsid w:val="000E72FB"/>
    <w:rsid w:val="000E77FA"/>
    <w:rsid w:val="000F2977"/>
    <w:rsid w:val="0010070F"/>
    <w:rsid w:val="001017A6"/>
    <w:rsid w:val="00101E38"/>
    <w:rsid w:val="00103918"/>
    <w:rsid w:val="0011199B"/>
    <w:rsid w:val="00113869"/>
    <w:rsid w:val="0011715F"/>
    <w:rsid w:val="001218EF"/>
    <w:rsid w:val="00124EB6"/>
    <w:rsid w:val="00125100"/>
    <w:rsid w:val="00150239"/>
    <w:rsid w:val="00152DA5"/>
    <w:rsid w:val="001563FD"/>
    <w:rsid w:val="00166AD3"/>
    <w:rsid w:val="001773FF"/>
    <w:rsid w:val="00181410"/>
    <w:rsid w:val="00181BEF"/>
    <w:rsid w:val="00183695"/>
    <w:rsid w:val="001842B5"/>
    <w:rsid w:val="00185CCD"/>
    <w:rsid w:val="001929C0"/>
    <w:rsid w:val="001A0A4E"/>
    <w:rsid w:val="001A7EC1"/>
    <w:rsid w:val="001B22B3"/>
    <w:rsid w:val="001B450C"/>
    <w:rsid w:val="001B4D0E"/>
    <w:rsid w:val="001C7FB9"/>
    <w:rsid w:val="001F49AA"/>
    <w:rsid w:val="0020122B"/>
    <w:rsid w:val="00220BE8"/>
    <w:rsid w:val="002261A8"/>
    <w:rsid w:val="00236A13"/>
    <w:rsid w:val="00236B98"/>
    <w:rsid w:val="00237977"/>
    <w:rsid w:val="00240670"/>
    <w:rsid w:val="0024410C"/>
    <w:rsid w:val="00250429"/>
    <w:rsid w:val="00260042"/>
    <w:rsid w:val="002702F7"/>
    <w:rsid w:val="002710B2"/>
    <w:rsid w:val="00273C24"/>
    <w:rsid w:val="0027419B"/>
    <w:rsid w:val="00276907"/>
    <w:rsid w:val="00280177"/>
    <w:rsid w:val="00282464"/>
    <w:rsid w:val="00282A4B"/>
    <w:rsid w:val="0029311D"/>
    <w:rsid w:val="00297816"/>
    <w:rsid w:val="002A1D97"/>
    <w:rsid w:val="002A6DFA"/>
    <w:rsid w:val="002A74D1"/>
    <w:rsid w:val="002A7C95"/>
    <w:rsid w:val="002B2AB0"/>
    <w:rsid w:val="002B43DD"/>
    <w:rsid w:val="002B4DAA"/>
    <w:rsid w:val="002B6621"/>
    <w:rsid w:val="002D4963"/>
    <w:rsid w:val="002D5B2E"/>
    <w:rsid w:val="002E033F"/>
    <w:rsid w:val="002E1C39"/>
    <w:rsid w:val="002F04AE"/>
    <w:rsid w:val="002F34D5"/>
    <w:rsid w:val="00300563"/>
    <w:rsid w:val="00306E09"/>
    <w:rsid w:val="00321077"/>
    <w:rsid w:val="003246A5"/>
    <w:rsid w:val="00327641"/>
    <w:rsid w:val="00336175"/>
    <w:rsid w:val="0033732D"/>
    <w:rsid w:val="0034435B"/>
    <w:rsid w:val="00347283"/>
    <w:rsid w:val="0035029C"/>
    <w:rsid w:val="003514E9"/>
    <w:rsid w:val="003554EA"/>
    <w:rsid w:val="0035599C"/>
    <w:rsid w:val="00356C25"/>
    <w:rsid w:val="00356E42"/>
    <w:rsid w:val="003655A6"/>
    <w:rsid w:val="00372CD6"/>
    <w:rsid w:val="003733CB"/>
    <w:rsid w:val="00387C39"/>
    <w:rsid w:val="00396987"/>
    <w:rsid w:val="00397368"/>
    <w:rsid w:val="003A2B2F"/>
    <w:rsid w:val="003A3C05"/>
    <w:rsid w:val="003B1297"/>
    <w:rsid w:val="003B3A1F"/>
    <w:rsid w:val="003B3D06"/>
    <w:rsid w:val="003C3484"/>
    <w:rsid w:val="003D0241"/>
    <w:rsid w:val="003D0530"/>
    <w:rsid w:val="003D2DE8"/>
    <w:rsid w:val="003D6EB8"/>
    <w:rsid w:val="003D7B03"/>
    <w:rsid w:val="003E3F92"/>
    <w:rsid w:val="004067EB"/>
    <w:rsid w:val="00421E08"/>
    <w:rsid w:val="00427789"/>
    <w:rsid w:val="0043741B"/>
    <w:rsid w:val="0044445D"/>
    <w:rsid w:val="00445F3D"/>
    <w:rsid w:val="0046107A"/>
    <w:rsid w:val="00464AAC"/>
    <w:rsid w:val="004654B3"/>
    <w:rsid w:val="00465D98"/>
    <w:rsid w:val="0047177B"/>
    <w:rsid w:val="00473162"/>
    <w:rsid w:val="0047460F"/>
    <w:rsid w:val="00475571"/>
    <w:rsid w:val="004821E6"/>
    <w:rsid w:val="0049302A"/>
    <w:rsid w:val="00496529"/>
    <w:rsid w:val="004A4E29"/>
    <w:rsid w:val="004A68C5"/>
    <w:rsid w:val="004B0C12"/>
    <w:rsid w:val="004C3271"/>
    <w:rsid w:val="004D79FF"/>
    <w:rsid w:val="004D7B1A"/>
    <w:rsid w:val="004D7E66"/>
    <w:rsid w:val="004F5525"/>
    <w:rsid w:val="004F5CBD"/>
    <w:rsid w:val="004F768C"/>
    <w:rsid w:val="004F7DE8"/>
    <w:rsid w:val="00501D94"/>
    <w:rsid w:val="00501FD8"/>
    <w:rsid w:val="005113A5"/>
    <w:rsid w:val="005115B6"/>
    <w:rsid w:val="00511A80"/>
    <w:rsid w:val="00512E4A"/>
    <w:rsid w:val="00516796"/>
    <w:rsid w:val="00520C46"/>
    <w:rsid w:val="00523089"/>
    <w:rsid w:val="00527F22"/>
    <w:rsid w:val="005300C9"/>
    <w:rsid w:val="005358E8"/>
    <w:rsid w:val="00537E5D"/>
    <w:rsid w:val="00540260"/>
    <w:rsid w:val="00546B70"/>
    <w:rsid w:val="005523DB"/>
    <w:rsid w:val="005553E5"/>
    <w:rsid w:val="0055561E"/>
    <w:rsid w:val="00557D97"/>
    <w:rsid w:val="0056182A"/>
    <w:rsid w:val="00563883"/>
    <w:rsid w:val="0056683D"/>
    <w:rsid w:val="00572AF5"/>
    <w:rsid w:val="005736CE"/>
    <w:rsid w:val="005810B7"/>
    <w:rsid w:val="0058168A"/>
    <w:rsid w:val="00585563"/>
    <w:rsid w:val="00596663"/>
    <w:rsid w:val="0059695C"/>
    <w:rsid w:val="005A28ED"/>
    <w:rsid w:val="005A2D27"/>
    <w:rsid w:val="005A3BD0"/>
    <w:rsid w:val="005B3874"/>
    <w:rsid w:val="005B5153"/>
    <w:rsid w:val="005C47FA"/>
    <w:rsid w:val="005C6561"/>
    <w:rsid w:val="005C7E2D"/>
    <w:rsid w:val="005D0DB8"/>
    <w:rsid w:val="005D2804"/>
    <w:rsid w:val="005D4F13"/>
    <w:rsid w:val="005D5431"/>
    <w:rsid w:val="005D6C03"/>
    <w:rsid w:val="005D7983"/>
    <w:rsid w:val="005E1084"/>
    <w:rsid w:val="005E1CD5"/>
    <w:rsid w:val="005F6201"/>
    <w:rsid w:val="005F6ABC"/>
    <w:rsid w:val="006036D4"/>
    <w:rsid w:val="0061054C"/>
    <w:rsid w:val="00610ADA"/>
    <w:rsid w:val="00611EF5"/>
    <w:rsid w:val="00617D80"/>
    <w:rsid w:val="00621EFB"/>
    <w:rsid w:val="00624744"/>
    <w:rsid w:val="006257C3"/>
    <w:rsid w:val="00626896"/>
    <w:rsid w:val="00627521"/>
    <w:rsid w:val="00633AB8"/>
    <w:rsid w:val="00641A2D"/>
    <w:rsid w:val="00643485"/>
    <w:rsid w:val="00645A78"/>
    <w:rsid w:val="00645CF0"/>
    <w:rsid w:val="00651018"/>
    <w:rsid w:val="00654C0A"/>
    <w:rsid w:val="00661261"/>
    <w:rsid w:val="00677F09"/>
    <w:rsid w:val="00682941"/>
    <w:rsid w:val="006A2199"/>
    <w:rsid w:val="006A3DB0"/>
    <w:rsid w:val="006A66E2"/>
    <w:rsid w:val="006B0B25"/>
    <w:rsid w:val="006B187B"/>
    <w:rsid w:val="006B1BB4"/>
    <w:rsid w:val="006B5FE4"/>
    <w:rsid w:val="006C3E9C"/>
    <w:rsid w:val="006D31DC"/>
    <w:rsid w:val="006D60B9"/>
    <w:rsid w:val="006E0EB9"/>
    <w:rsid w:val="006F6CE9"/>
    <w:rsid w:val="00703EE7"/>
    <w:rsid w:val="00705E71"/>
    <w:rsid w:val="0070712A"/>
    <w:rsid w:val="00712229"/>
    <w:rsid w:val="007128A9"/>
    <w:rsid w:val="007358FD"/>
    <w:rsid w:val="00735ADC"/>
    <w:rsid w:val="00736AB4"/>
    <w:rsid w:val="00745506"/>
    <w:rsid w:val="007457EA"/>
    <w:rsid w:val="00754C84"/>
    <w:rsid w:val="00755D42"/>
    <w:rsid w:val="0075789D"/>
    <w:rsid w:val="007619BA"/>
    <w:rsid w:val="00762EFD"/>
    <w:rsid w:val="00763731"/>
    <w:rsid w:val="00774417"/>
    <w:rsid w:val="00780A49"/>
    <w:rsid w:val="00786D70"/>
    <w:rsid w:val="007B18CA"/>
    <w:rsid w:val="007B7DBA"/>
    <w:rsid w:val="007C428F"/>
    <w:rsid w:val="007D1960"/>
    <w:rsid w:val="007D1ED3"/>
    <w:rsid w:val="007D43E7"/>
    <w:rsid w:val="007D5532"/>
    <w:rsid w:val="007E39B6"/>
    <w:rsid w:val="007E47C7"/>
    <w:rsid w:val="007F33C4"/>
    <w:rsid w:val="007F3B76"/>
    <w:rsid w:val="007F6E04"/>
    <w:rsid w:val="00810421"/>
    <w:rsid w:val="00817300"/>
    <w:rsid w:val="00817415"/>
    <w:rsid w:val="00817DCD"/>
    <w:rsid w:val="00821B5E"/>
    <w:rsid w:val="00831836"/>
    <w:rsid w:val="0083380E"/>
    <w:rsid w:val="008345EB"/>
    <w:rsid w:val="00835B5A"/>
    <w:rsid w:val="00850BF7"/>
    <w:rsid w:val="00853BD9"/>
    <w:rsid w:val="0086380E"/>
    <w:rsid w:val="00883583"/>
    <w:rsid w:val="008835C9"/>
    <w:rsid w:val="0088689C"/>
    <w:rsid w:val="00890BDE"/>
    <w:rsid w:val="00895E8F"/>
    <w:rsid w:val="008A1A00"/>
    <w:rsid w:val="008A1B46"/>
    <w:rsid w:val="008A3E8A"/>
    <w:rsid w:val="008A5A35"/>
    <w:rsid w:val="008B4F81"/>
    <w:rsid w:val="008B5E38"/>
    <w:rsid w:val="008C0B2A"/>
    <w:rsid w:val="008C522A"/>
    <w:rsid w:val="008D1695"/>
    <w:rsid w:val="008D175E"/>
    <w:rsid w:val="008E164B"/>
    <w:rsid w:val="008E20E9"/>
    <w:rsid w:val="008E46C3"/>
    <w:rsid w:val="008F66E6"/>
    <w:rsid w:val="009042CF"/>
    <w:rsid w:val="00907980"/>
    <w:rsid w:val="00911904"/>
    <w:rsid w:val="009138EB"/>
    <w:rsid w:val="009157A9"/>
    <w:rsid w:val="00915B7D"/>
    <w:rsid w:val="009227E6"/>
    <w:rsid w:val="009243B6"/>
    <w:rsid w:val="00924B44"/>
    <w:rsid w:val="009257E3"/>
    <w:rsid w:val="009333A2"/>
    <w:rsid w:val="00933A36"/>
    <w:rsid w:val="00940559"/>
    <w:rsid w:val="00943EC2"/>
    <w:rsid w:val="00944121"/>
    <w:rsid w:val="0094699D"/>
    <w:rsid w:val="0095123B"/>
    <w:rsid w:val="009611AA"/>
    <w:rsid w:val="009654D4"/>
    <w:rsid w:val="00967115"/>
    <w:rsid w:val="0096778A"/>
    <w:rsid w:val="009728BE"/>
    <w:rsid w:val="00972B7C"/>
    <w:rsid w:val="00984C47"/>
    <w:rsid w:val="0099480C"/>
    <w:rsid w:val="009A32C4"/>
    <w:rsid w:val="009A5E10"/>
    <w:rsid w:val="009B111C"/>
    <w:rsid w:val="009B566C"/>
    <w:rsid w:val="009B5AE6"/>
    <w:rsid w:val="009B739F"/>
    <w:rsid w:val="009B758E"/>
    <w:rsid w:val="009C3187"/>
    <w:rsid w:val="009D61C8"/>
    <w:rsid w:val="009E0E56"/>
    <w:rsid w:val="009E2568"/>
    <w:rsid w:val="009F00AF"/>
    <w:rsid w:val="009F0252"/>
    <w:rsid w:val="00A126BA"/>
    <w:rsid w:val="00A135AB"/>
    <w:rsid w:val="00A17DD0"/>
    <w:rsid w:val="00A22133"/>
    <w:rsid w:val="00A259BA"/>
    <w:rsid w:val="00A41C99"/>
    <w:rsid w:val="00A43445"/>
    <w:rsid w:val="00A6152C"/>
    <w:rsid w:val="00A663E6"/>
    <w:rsid w:val="00A740D5"/>
    <w:rsid w:val="00A75EF3"/>
    <w:rsid w:val="00A76B71"/>
    <w:rsid w:val="00A77458"/>
    <w:rsid w:val="00A843E7"/>
    <w:rsid w:val="00A87ECE"/>
    <w:rsid w:val="00A965AD"/>
    <w:rsid w:val="00A96E5A"/>
    <w:rsid w:val="00AA2006"/>
    <w:rsid w:val="00AB4072"/>
    <w:rsid w:val="00AE0A3D"/>
    <w:rsid w:val="00AE77C0"/>
    <w:rsid w:val="00AF366B"/>
    <w:rsid w:val="00AF44C0"/>
    <w:rsid w:val="00B0350D"/>
    <w:rsid w:val="00B1030C"/>
    <w:rsid w:val="00B13111"/>
    <w:rsid w:val="00B23EE0"/>
    <w:rsid w:val="00B24EBE"/>
    <w:rsid w:val="00B25D0F"/>
    <w:rsid w:val="00B26EB6"/>
    <w:rsid w:val="00B30240"/>
    <w:rsid w:val="00B314A5"/>
    <w:rsid w:val="00B35E11"/>
    <w:rsid w:val="00B36AB8"/>
    <w:rsid w:val="00B4002B"/>
    <w:rsid w:val="00B406A0"/>
    <w:rsid w:val="00B4144F"/>
    <w:rsid w:val="00B44A38"/>
    <w:rsid w:val="00B46182"/>
    <w:rsid w:val="00B71A01"/>
    <w:rsid w:val="00B7338A"/>
    <w:rsid w:val="00B75763"/>
    <w:rsid w:val="00B7652D"/>
    <w:rsid w:val="00B76E7D"/>
    <w:rsid w:val="00B81D44"/>
    <w:rsid w:val="00B8662C"/>
    <w:rsid w:val="00B97653"/>
    <w:rsid w:val="00BA5BFD"/>
    <w:rsid w:val="00BA624B"/>
    <w:rsid w:val="00BB0375"/>
    <w:rsid w:val="00BC0373"/>
    <w:rsid w:val="00BC1354"/>
    <w:rsid w:val="00BD272E"/>
    <w:rsid w:val="00BD3649"/>
    <w:rsid w:val="00BF139B"/>
    <w:rsid w:val="00BF22CE"/>
    <w:rsid w:val="00C008A9"/>
    <w:rsid w:val="00C226E2"/>
    <w:rsid w:val="00C22CC7"/>
    <w:rsid w:val="00C2461B"/>
    <w:rsid w:val="00C31F8E"/>
    <w:rsid w:val="00C37BE8"/>
    <w:rsid w:val="00C40F6B"/>
    <w:rsid w:val="00C4226E"/>
    <w:rsid w:val="00C44C45"/>
    <w:rsid w:val="00C50A8B"/>
    <w:rsid w:val="00C544DA"/>
    <w:rsid w:val="00C6326F"/>
    <w:rsid w:val="00C6631F"/>
    <w:rsid w:val="00C7313F"/>
    <w:rsid w:val="00C75A05"/>
    <w:rsid w:val="00C8224B"/>
    <w:rsid w:val="00C90ACA"/>
    <w:rsid w:val="00C926D6"/>
    <w:rsid w:val="00C952FE"/>
    <w:rsid w:val="00CA2295"/>
    <w:rsid w:val="00CA3B41"/>
    <w:rsid w:val="00CA4135"/>
    <w:rsid w:val="00CA7E03"/>
    <w:rsid w:val="00CC4182"/>
    <w:rsid w:val="00CC4F39"/>
    <w:rsid w:val="00CD6881"/>
    <w:rsid w:val="00CE7E68"/>
    <w:rsid w:val="00CF2BEF"/>
    <w:rsid w:val="00CF30B2"/>
    <w:rsid w:val="00CF5239"/>
    <w:rsid w:val="00CF6373"/>
    <w:rsid w:val="00CF70BE"/>
    <w:rsid w:val="00D00A2B"/>
    <w:rsid w:val="00D07320"/>
    <w:rsid w:val="00D14703"/>
    <w:rsid w:val="00D1559E"/>
    <w:rsid w:val="00D27578"/>
    <w:rsid w:val="00D3422D"/>
    <w:rsid w:val="00D47A17"/>
    <w:rsid w:val="00D51F52"/>
    <w:rsid w:val="00D62D18"/>
    <w:rsid w:val="00D6369D"/>
    <w:rsid w:val="00D67585"/>
    <w:rsid w:val="00D7285E"/>
    <w:rsid w:val="00D7592A"/>
    <w:rsid w:val="00D808F8"/>
    <w:rsid w:val="00D821C2"/>
    <w:rsid w:val="00D821F5"/>
    <w:rsid w:val="00D86D9C"/>
    <w:rsid w:val="00D95688"/>
    <w:rsid w:val="00D964CE"/>
    <w:rsid w:val="00DA14BF"/>
    <w:rsid w:val="00DC2D07"/>
    <w:rsid w:val="00DC6647"/>
    <w:rsid w:val="00DD5C7F"/>
    <w:rsid w:val="00DE46E4"/>
    <w:rsid w:val="00DE646E"/>
    <w:rsid w:val="00DF3810"/>
    <w:rsid w:val="00DF56AE"/>
    <w:rsid w:val="00E10CDB"/>
    <w:rsid w:val="00E165E7"/>
    <w:rsid w:val="00E25ADD"/>
    <w:rsid w:val="00E40578"/>
    <w:rsid w:val="00E40603"/>
    <w:rsid w:val="00E40F6A"/>
    <w:rsid w:val="00E41CA2"/>
    <w:rsid w:val="00E4376D"/>
    <w:rsid w:val="00E5102C"/>
    <w:rsid w:val="00E541E0"/>
    <w:rsid w:val="00E71E83"/>
    <w:rsid w:val="00E7496B"/>
    <w:rsid w:val="00E82866"/>
    <w:rsid w:val="00E8563C"/>
    <w:rsid w:val="00E85AE2"/>
    <w:rsid w:val="00E90560"/>
    <w:rsid w:val="00EA039B"/>
    <w:rsid w:val="00EA2376"/>
    <w:rsid w:val="00EC3A95"/>
    <w:rsid w:val="00ED0F56"/>
    <w:rsid w:val="00ED2C73"/>
    <w:rsid w:val="00ED7C3C"/>
    <w:rsid w:val="00EE2497"/>
    <w:rsid w:val="00EE3076"/>
    <w:rsid w:val="00EE425A"/>
    <w:rsid w:val="00EF5DD3"/>
    <w:rsid w:val="00F05F7A"/>
    <w:rsid w:val="00F10943"/>
    <w:rsid w:val="00F11AE7"/>
    <w:rsid w:val="00F15529"/>
    <w:rsid w:val="00F20C30"/>
    <w:rsid w:val="00F22EA8"/>
    <w:rsid w:val="00F3661B"/>
    <w:rsid w:val="00F40226"/>
    <w:rsid w:val="00F43A06"/>
    <w:rsid w:val="00F43DF4"/>
    <w:rsid w:val="00F55892"/>
    <w:rsid w:val="00F565CB"/>
    <w:rsid w:val="00F72212"/>
    <w:rsid w:val="00F81047"/>
    <w:rsid w:val="00F84D5F"/>
    <w:rsid w:val="00FA7090"/>
    <w:rsid w:val="00FB13CE"/>
    <w:rsid w:val="00FB425D"/>
    <w:rsid w:val="00FB5D05"/>
    <w:rsid w:val="00FB6254"/>
    <w:rsid w:val="00FC17D9"/>
    <w:rsid w:val="00FC3BF8"/>
    <w:rsid w:val="00FC4893"/>
    <w:rsid w:val="00FC7764"/>
    <w:rsid w:val="00FD2313"/>
    <w:rsid w:val="00FD2FFD"/>
    <w:rsid w:val="00FE70C7"/>
    <w:rsid w:val="00FF681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02C24287"/>
  <w15:docId w15:val="{A18F829C-F60A-49D3-B76F-5A5C27C3D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GB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1F8E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654D4"/>
    <w:pPr>
      <w:pBdr>
        <w:top w:val="nil"/>
        <w:left w:val="nil"/>
        <w:bottom w:val="nil"/>
        <w:right w:val="nil"/>
        <w:between w:val="nil"/>
        <w:bar w:val="nil"/>
      </w:pBdr>
      <w:spacing w:after="0"/>
      <w:jc w:val="center"/>
    </w:pPr>
    <w:rPr>
      <w:rFonts w:ascii="Trajan Pro" w:eastAsia="Arial Unicode MS" w:hAnsi="Trajan Pro" w:cs="Arial Unicode MS"/>
      <w:b/>
      <w:bCs/>
      <w:color w:val="000000"/>
      <w:sz w:val="40"/>
      <w:szCs w:val="40"/>
      <w:bdr w:val="nil"/>
    </w:rPr>
  </w:style>
  <w:style w:type="paragraph" w:customStyle="1" w:styleId="Body">
    <w:name w:val="Body"/>
    <w:rsid w:val="009654D4"/>
    <w:pPr>
      <w:pBdr>
        <w:top w:val="nil"/>
        <w:left w:val="nil"/>
        <w:bottom w:val="nil"/>
        <w:right w:val="nil"/>
        <w:between w:val="nil"/>
        <w:bar w:val="nil"/>
      </w:pBdr>
      <w:spacing w:after="0"/>
    </w:pPr>
    <w:rPr>
      <w:rFonts w:ascii="Helvetica Neue" w:eastAsia="Arial Unicode MS" w:hAnsi="Helvetica Neue" w:cs="Arial Unicode MS"/>
      <w:color w:val="000000"/>
      <w:sz w:val="22"/>
      <w:szCs w:val="22"/>
      <w:bdr w:val="nil"/>
      <w:lang w:val="en-US"/>
    </w:rPr>
  </w:style>
  <w:style w:type="paragraph" w:styleId="NoSpacing">
    <w:name w:val="No Spacing"/>
    <w:uiPriority w:val="1"/>
    <w:qFormat/>
    <w:rsid w:val="00297816"/>
    <w:pPr>
      <w:spacing w:after="0"/>
    </w:pPr>
    <w:rPr>
      <w:sz w:val="24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5789D"/>
    <w:pPr>
      <w:spacing w:after="160"/>
    </w:pPr>
    <w:rPr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5789D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5789D"/>
    <w:pPr>
      <w:tabs>
        <w:tab w:val="center" w:pos="4513"/>
        <w:tab w:val="right" w:pos="9026"/>
      </w:tabs>
      <w:spacing w:after="0"/>
    </w:pPr>
    <w:rPr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75789D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320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7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lough%20Inn\Desktop\Menu\The%20Plough%20Menu%20Word%20Temp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BCB30931519242BC1139F16376F317" ma:contentTypeVersion="4" ma:contentTypeDescription="Create a new document." ma:contentTypeScope="" ma:versionID="49fe108afb25365e40fdada882a5de06">
  <xsd:schema xmlns:xsd="http://www.w3.org/2001/XMLSchema" xmlns:xs="http://www.w3.org/2001/XMLSchema" xmlns:p="http://schemas.microsoft.com/office/2006/metadata/properties" xmlns:ns3="2839ba63-7065-4f19-b4ca-3c771cb3e804" targetNamespace="http://schemas.microsoft.com/office/2006/metadata/properties" ma:root="true" ma:fieldsID="38208abe5f6bdc456dc24e0bec20366a" ns3:_="">
    <xsd:import namespace="2839ba63-7065-4f19-b4ca-3c771cb3e80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39ba63-7065-4f19-b4ca-3c771cb3e8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92CA129-073A-4184-A977-CE0FCA8383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39ba63-7065-4f19-b4ca-3c771cb3e8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FB7F631-F983-4D6D-A6E5-B7EEC0F3F8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2CBE675-82D5-4B31-B4D7-080F838DDCC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51EF7D8-587B-432F-B3F5-8864A9C419F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The Plough Menu Word Temp</Template>
  <TotalTime>41</TotalTime>
  <Pages>2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Plough Inn</dc:creator>
  <cp:keywords/>
  <cp:lastModifiedBy>The Celtic Arms</cp:lastModifiedBy>
  <cp:revision>21</cp:revision>
  <cp:lastPrinted>2025-10-27T14:49:00Z</cp:lastPrinted>
  <dcterms:created xsi:type="dcterms:W3CDTF">2025-10-16T15:40:00Z</dcterms:created>
  <dcterms:modified xsi:type="dcterms:W3CDTF">2025-10-27T14:58:00Z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0x010100A2BCB30931519242BC1139F16376F317</vt:lpwstr>
  </property>
</Properties>
</file>